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06B1C" w14:textId="77777777" w:rsidR="009F6B23" w:rsidRPr="00093AC4" w:rsidRDefault="002E17B3" w:rsidP="00093AC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Vermieterbescheinigung</w:t>
      </w:r>
    </w:p>
    <w:p w14:paraId="6FC9D009" w14:textId="77777777" w:rsidR="00093AC4" w:rsidRDefault="00093AC4" w:rsidP="00093AC4">
      <w:pP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EB3C83">
        <w:rPr>
          <w:rFonts w:ascii="Arial" w:hAnsi="Arial" w:cs="Arial"/>
          <w:b/>
          <w:bCs/>
          <w:sz w:val="18"/>
          <w:szCs w:val="18"/>
        </w:rPr>
        <w:t>(bitte vom Vermieter in Druckbuchstaben ausfüllen lassen)</w:t>
      </w:r>
    </w:p>
    <w:p w14:paraId="2C3ED252" w14:textId="77777777" w:rsidR="00483E75" w:rsidRDefault="00483E75" w:rsidP="00093AC4">
      <w:pPr>
        <w:spacing w:after="0"/>
        <w:jc w:val="center"/>
        <w:rPr>
          <w:rFonts w:ascii="Arial" w:hAnsi="Arial" w:cs="Arial"/>
          <w:b/>
          <w:bCs/>
        </w:rPr>
      </w:pPr>
    </w:p>
    <w:p w14:paraId="011760BF" w14:textId="77777777" w:rsidR="00113E9F" w:rsidRDefault="00113E9F" w:rsidP="00093AC4">
      <w:pPr>
        <w:spacing w:after="0"/>
        <w:jc w:val="center"/>
        <w:rPr>
          <w:rFonts w:ascii="Arial" w:hAnsi="Arial" w:cs="Arial"/>
          <w:b/>
          <w:bCs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EB70EB" w14:paraId="18E9D834" w14:textId="77777777" w:rsidTr="00971439">
        <w:tc>
          <w:tcPr>
            <w:tcW w:w="10456" w:type="dxa"/>
          </w:tcPr>
          <w:p w14:paraId="78E72167" w14:textId="77777777" w:rsidR="00EB70EB" w:rsidRPr="00EB70EB" w:rsidRDefault="00EB70EB" w:rsidP="0091291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237257160"/>
            <w:r w:rsidRPr="00EB70EB">
              <w:rPr>
                <w:rFonts w:ascii="Arial" w:hAnsi="Arial" w:cs="Arial"/>
                <w:b/>
                <w:bCs/>
                <w:sz w:val="20"/>
                <w:szCs w:val="20"/>
              </w:rPr>
              <w:t>Hinweis für den Vermieter:</w:t>
            </w:r>
          </w:p>
          <w:p w14:paraId="55F95817" w14:textId="77777777" w:rsidR="002E17B3" w:rsidRDefault="002E17B3" w:rsidP="00EB70E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Bei Beziehern von Grundsicherungsgeld werden bei der Feststellung der Ansprüche auch Kosten der Unterkunft und Heizung berücksichtigt. 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Zur korrekten Prüfung dieser Ansprüche, ist eine Datenerhebung bei den Vermietern unerlässlich. Diese Datenerhebung erfolgt </w:t>
            </w:r>
            <w:r w:rsidR="00971439">
              <w:rPr>
                <w:rFonts w:ascii="Arial" w:hAnsi="Arial" w:cs="Arial"/>
                <w:sz w:val="18"/>
                <w:szCs w:val="18"/>
              </w:rPr>
              <w:t xml:space="preserve">zum Beispiel 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im Rahmen einer neuen Antragstellung </w:t>
            </w:r>
            <w:r w:rsidR="00971439">
              <w:rPr>
                <w:rFonts w:ascii="Arial" w:hAnsi="Arial" w:cs="Arial"/>
                <w:sz w:val="18"/>
                <w:szCs w:val="18"/>
              </w:rPr>
              <w:t>aber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 auch zur Klärung von Unstimmigkeiten </w:t>
            </w:r>
            <w:r w:rsidR="00971439">
              <w:rPr>
                <w:rFonts w:ascii="Arial" w:hAnsi="Arial" w:cs="Arial"/>
                <w:sz w:val="18"/>
                <w:szCs w:val="18"/>
              </w:rPr>
              <w:t>oder</w:t>
            </w:r>
            <w:r w:rsidR="00A42B85">
              <w:rPr>
                <w:rFonts w:ascii="Arial" w:hAnsi="Arial" w:cs="Arial"/>
                <w:sz w:val="18"/>
                <w:szCs w:val="18"/>
              </w:rPr>
              <w:t xml:space="preserve"> Kontrolle der Bestandsdaten.</w:t>
            </w:r>
          </w:p>
          <w:p w14:paraId="59B5507B" w14:textId="77777777" w:rsidR="00EB3C83" w:rsidRDefault="00EB70EB" w:rsidP="00EB70E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70EB">
              <w:rPr>
                <w:rFonts w:ascii="Arial" w:hAnsi="Arial" w:cs="Arial"/>
                <w:sz w:val="18"/>
                <w:szCs w:val="18"/>
              </w:rPr>
              <w:t>Bitte füllen Sie daher diese</w:t>
            </w:r>
            <w:r w:rsidR="002E17B3">
              <w:rPr>
                <w:rFonts w:ascii="Arial" w:hAnsi="Arial" w:cs="Arial"/>
                <w:sz w:val="18"/>
                <w:szCs w:val="18"/>
              </w:rPr>
              <w:t xml:space="preserve"> Bescheinigung</w:t>
            </w:r>
            <w:r w:rsidRPr="00EB70EB">
              <w:rPr>
                <w:rFonts w:ascii="Arial" w:hAnsi="Arial" w:cs="Arial"/>
                <w:sz w:val="18"/>
                <w:szCs w:val="18"/>
              </w:rPr>
              <w:t xml:space="preserve"> korrekt und vollständig </w:t>
            </w:r>
            <w:r w:rsidR="00EB3C83">
              <w:rPr>
                <w:rFonts w:ascii="Arial" w:hAnsi="Arial" w:cs="Arial"/>
                <w:sz w:val="18"/>
                <w:szCs w:val="18"/>
              </w:rPr>
              <w:t>aus</w:t>
            </w:r>
            <w:r w:rsidR="002C462B">
              <w:rPr>
                <w:rFonts w:ascii="Arial" w:hAnsi="Arial" w:cs="Arial"/>
                <w:sz w:val="18"/>
                <w:szCs w:val="18"/>
              </w:rPr>
              <w:t>, auch wenn Sie die Angaben in der Vergangenheit bereits gemacht haben.</w:t>
            </w:r>
          </w:p>
          <w:p w14:paraId="1BDD6EA1" w14:textId="77777777" w:rsidR="00EB70EB" w:rsidRDefault="00EB70EB" w:rsidP="00EB70EB">
            <w:pPr>
              <w:jc w:val="both"/>
              <w:rPr>
                <w:rFonts w:ascii="Arial" w:hAnsi="Arial" w:cs="Arial"/>
              </w:rPr>
            </w:pPr>
            <w:r w:rsidRPr="00EB70EB">
              <w:rPr>
                <w:rFonts w:ascii="Arial" w:hAnsi="Arial" w:cs="Arial"/>
                <w:sz w:val="18"/>
                <w:szCs w:val="18"/>
              </w:rPr>
              <w:t>Vielen Dank für Ihr Verständnis.</w:t>
            </w:r>
          </w:p>
        </w:tc>
      </w:tr>
      <w:bookmarkEnd w:id="0"/>
    </w:tbl>
    <w:p w14:paraId="5E1801D4" w14:textId="77777777" w:rsidR="006054CE" w:rsidRDefault="006054CE" w:rsidP="0091291F">
      <w:pPr>
        <w:spacing w:after="0"/>
        <w:rPr>
          <w:rFonts w:ascii="Arial" w:hAnsi="Arial" w:cs="Arial"/>
          <w:b/>
          <w:bCs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2127"/>
        <w:gridCol w:w="2409"/>
        <w:gridCol w:w="2018"/>
        <w:gridCol w:w="2737"/>
      </w:tblGrid>
      <w:tr w:rsidR="00014363" w14:paraId="75BFABF2" w14:textId="77777777" w:rsidTr="00413BD6">
        <w:tc>
          <w:tcPr>
            <w:tcW w:w="10456" w:type="dxa"/>
            <w:gridSpan w:val="5"/>
          </w:tcPr>
          <w:p w14:paraId="5A0B1208" w14:textId="77777777" w:rsidR="00014363" w:rsidRDefault="00014363" w:rsidP="0091291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Vertragsdaten</w:t>
            </w:r>
          </w:p>
        </w:tc>
      </w:tr>
      <w:tr w:rsidR="00014363" w14:paraId="56E4FAF8" w14:textId="77777777" w:rsidTr="00413BD6">
        <w:trPr>
          <w:trHeight w:val="901"/>
        </w:trPr>
        <w:tc>
          <w:tcPr>
            <w:tcW w:w="10456" w:type="dxa"/>
            <w:gridSpan w:val="5"/>
          </w:tcPr>
          <w:p w14:paraId="55346A75" w14:textId="77777777" w:rsidR="00014363" w:rsidRPr="00014363" w:rsidRDefault="00014363" w:rsidP="0097143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Hinweis: Bei den Vertragsdaten sind der Vertragsabschluss und der Mietbeginn des aktuellen Mietvertrags einzutragen. Sofern seit Mietbeginn ein Eigentümerwechsel stattgefunden hat, </w:t>
            </w:r>
            <w:r w:rsidR="00413BD6">
              <w:rPr>
                <w:rFonts w:ascii="Arial" w:hAnsi="Arial" w:cs="Arial"/>
                <w:sz w:val="18"/>
                <w:szCs w:val="18"/>
              </w:rPr>
              <w:t>müssen</w:t>
            </w:r>
            <w:r>
              <w:rPr>
                <w:rFonts w:ascii="Arial" w:hAnsi="Arial" w:cs="Arial"/>
                <w:sz w:val="18"/>
                <w:szCs w:val="18"/>
              </w:rPr>
              <w:t xml:space="preserve"> die </w:t>
            </w:r>
            <w:r w:rsidR="00413BD6">
              <w:rPr>
                <w:rFonts w:ascii="Arial" w:hAnsi="Arial" w:cs="Arial"/>
                <w:sz w:val="18"/>
                <w:szCs w:val="18"/>
              </w:rPr>
              <w:t>„alten“ Daten eingetragen werden, auch wenn Sie zu diesem Zeitpunkt noch nicht der Eigentümer waren.</w:t>
            </w:r>
          </w:p>
        </w:tc>
      </w:tr>
      <w:tr w:rsidR="00413BD6" w14:paraId="38D9B8F3" w14:textId="77777777" w:rsidTr="00413BD6">
        <w:trPr>
          <w:trHeight w:val="417"/>
        </w:trPr>
        <w:tc>
          <w:tcPr>
            <w:tcW w:w="10456" w:type="dxa"/>
            <w:gridSpan w:val="5"/>
          </w:tcPr>
          <w:p w14:paraId="297CEE96" w14:textId="77777777" w:rsidR="00413BD6" w:rsidRPr="00413BD6" w:rsidRDefault="00413BD6" w:rsidP="009129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413BD6">
              <w:rPr>
                <w:rFonts w:ascii="Arial" w:hAnsi="Arial" w:cs="Arial"/>
                <w:sz w:val="18"/>
                <w:szCs w:val="18"/>
              </w:rPr>
              <w:t>em Mieter bzw. den Mietern</w:t>
            </w:r>
          </w:p>
        </w:tc>
      </w:tr>
      <w:tr w:rsidR="00413BD6" w14:paraId="71D033FA" w14:textId="77777777" w:rsidTr="00413BD6">
        <w:trPr>
          <w:trHeight w:val="140"/>
        </w:trPr>
        <w:tc>
          <w:tcPr>
            <w:tcW w:w="10456" w:type="dxa"/>
            <w:gridSpan w:val="5"/>
          </w:tcPr>
          <w:p w14:paraId="13990E8F" w14:textId="77777777" w:rsidR="00413BD6" w:rsidRPr="00413BD6" w:rsidRDefault="00413BD6" w:rsidP="009129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_____________________________________________________________________________________________________</w:t>
            </w:r>
          </w:p>
        </w:tc>
      </w:tr>
      <w:tr w:rsidR="00413BD6" w14:paraId="15E7837D" w14:textId="77777777" w:rsidTr="00413BD6">
        <w:trPr>
          <w:trHeight w:val="636"/>
        </w:trPr>
        <w:tc>
          <w:tcPr>
            <w:tcW w:w="10456" w:type="dxa"/>
            <w:gridSpan w:val="5"/>
          </w:tcPr>
          <w:p w14:paraId="5B66E838" w14:textId="77777777" w:rsidR="00413BD6" w:rsidRP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Name(n) und Vorname(n)</w:t>
            </w:r>
          </w:p>
        </w:tc>
      </w:tr>
      <w:tr w:rsidR="00413BD6" w14:paraId="398AE73E" w14:textId="77777777" w:rsidTr="00413BD6">
        <w:tc>
          <w:tcPr>
            <w:tcW w:w="1129" w:type="dxa"/>
          </w:tcPr>
          <w:p w14:paraId="6DAC0F66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wurde am</w:t>
            </w:r>
          </w:p>
        </w:tc>
        <w:tc>
          <w:tcPr>
            <w:tcW w:w="2127" w:type="dxa"/>
          </w:tcPr>
          <w:p w14:paraId="7CD7B6B5" w14:textId="77777777" w:rsidR="00413BD6" w:rsidRPr="00413BD6" w:rsidRDefault="00413BD6" w:rsidP="0091291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</w:t>
            </w:r>
          </w:p>
        </w:tc>
        <w:tc>
          <w:tcPr>
            <w:tcW w:w="2409" w:type="dxa"/>
          </w:tcPr>
          <w:p w14:paraId="7A894B4A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 w:rsidRPr="00A42B85">
              <w:rPr>
                <w:rFonts w:ascii="Arial" w:hAnsi="Arial" w:cs="Arial"/>
                <w:sz w:val="18"/>
                <w:szCs w:val="18"/>
              </w:rPr>
              <w:t>die folgende Wohnung</w:t>
            </w:r>
            <w:r>
              <w:rPr>
                <w:rFonts w:ascii="Arial" w:hAnsi="Arial" w:cs="Arial"/>
                <w:sz w:val="18"/>
                <w:szCs w:val="18"/>
              </w:rPr>
              <w:t xml:space="preserve"> zum</w:t>
            </w:r>
          </w:p>
        </w:tc>
        <w:tc>
          <w:tcPr>
            <w:tcW w:w="2018" w:type="dxa"/>
          </w:tcPr>
          <w:p w14:paraId="001A5ABC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 w:rsidRPr="00413BD6">
              <w:rPr>
                <w:rFonts w:ascii="Arial" w:hAnsi="Arial" w:cs="Arial"/>
                <w:sz w:val="18"/>
                <w:szCs w:val="18"/>
              </w:rPr>
              <w:t>__________________</w:t>
            </w:r>
          </w:p>
        </w:tc>
        <w:tc>
          <w:tcPr>
            <w:tcW w:w="2773" w:type="dxa"/>
          </w:tcPr>
          <w:p w14:paraId="0E1793B9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vermietet:</w:t>
            </w:r>
          </w:p>
        </w:tc>
      </w:tr>
      <w:tr w:rsidR="00413BD6" w14:paraId="3CB39FCD" w14:textId="77777777" w:rsidTr="00413BD6">
        <w:trPr>
          <w:trHeight w:val="622"/>
        </w:trPr>
        <w:tc>
          <w:tcPr>
            <w:tcW w:w="1129" w:type="dxa"/>
          </w:tcPr>
          <w:p w14:paraId="20D5FEDD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C9F18F6" w14:textId="77777777" w:rsidR="00413BD6" w:rsidRP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(Vertragsabschluss)</w:t>
            </w:r>
          </w:p>
        </w:tc>
        <w:tc>
          <w:tcPr>
            <w:tcW w:w="2409" w:type="dxa"/>
          </w:tcPr>
          <w:p w14:paraId="0E8D6372" w14:textId="77777777" w:rsidR="00413BD6" w:rsidRPr="00A42B85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8" w:type="dxa"/>
          </w:tcPr>
          <w:p w14:paraId="612CCA3A" w14:textId="77777777" w:rsidR="00413BD6" w:rsidRP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(Mietbeginn)</w:t>
            </w:r>
          </w:p>
        </w:tc>
        <w:tc>
          <w:tcPr>
            <w:tcW w:w="2773" w:type="dxa"/>
          </w:tcPr>
          <w:p w14:paraId="0E570DA8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3BD6" w14:paraId="5845CCC2" w14:textId="77777777" w:rsidTr="00413BD6">
        <w:tc>
          <w:tcPr>
            <w:tcW w:w="10456" w:type="dxa"/>
            <w:gridSpan w:val="5"/>
          </w:tcPr>
          <w:p w14:paraId="52065709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_____________________________________________________________________________________________________</w:t>
            </w:r>
          </w:p>
        </w:tc>
      </w:tr>
      <w:tr w:rsidR="00413BD6" w14:paraId="752FA09C" w14:textId="77777777" w:rsidTr="00413BD6">
        <w:tc>
          <w:tcPr>
            <w:tcW w:w="10456" w:type="dxa"/>
            <w:gridSpan w:val="5"/>
          </w:tcPr>
          <w:p w14:paraId="08CD1C2D" w14:textId="77777777" w:rsidR="00413BD6" w:rsidRDefault="00413BD6" w:rsidP="009129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Anschrift </w:t>
            </w:r>
            <w:r w:rsidR="00FA48DB">
              <w:rPr>
                <w:rFonts w:ascii="Arial" w:hAnsi="Arial" w:cs="Arial"/>
                <w:sz w:val="18"/>
                <w:szCs w:val="18"/>
              </w:rPr>
              <w:t>der Wohnung</w:t>
            </w:r>
          </w:p>
          <w:p w14:paraId="3FBE9AD4" w14:textId="77777777" w:rsidR="00FA48DB" w:rsidRDefault="00FA48DB" w:rsidP="0091291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467E80" w14:textId="77777777" w:rsidR="00FA48DB" w:rsidRDefault="00FA48DB" w:rsidP="0091291F">
            <w:pPr>
              <w:rPr>
                <w:rFonts w:ascii="Arial" w:hAnsi="Arial" w:cs="Arial"/>
                <w:sz w:val="18"/>
                <w:szCs w:val="18"/>
              </w:rPr>
            </w:pPr>
            <w:r w:rsidRPr="00FA48DB">
              <w:rPr>
                <w:rFonts w:ascii="Arial" w:hAnsi="Arial" w:cs="Arial"/>
                <w:sz w:val="18"/>
                <w:szCs w:val="18"/>
              </w:rPr>
              <w:t>Die Wohnung soll insgesamt mit ____ erwachsenen Personen und ____ Kindern bewohnt werden.</w:t>
            </w:r>
          </w:p>
          <w:p w14:paraId="416FB2EA" w14:textId="77777777" w:rsidR="00FA48DB" w:rsidRPr="00413BD6" w:rsidRDefault="00FA48DB" w:rsidP="009129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316633" w14:textId="77777777" w:rsidR="00014363" w:rsidRDefault="00014363" w:rsidP="0091291F">
      <w:pPr>
        <w:spacing w:after="0"/>
        <w:rPr>
          <w:rFonts w:ascii="Arial" w:hAnsi="Arial" w:cs="Arial"/>
          <w:b/>
          <w:bCs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1682"/>
        <w:gridCol w:w="1085"/>
        <w:gridCol w:w="779"/>
        <w:gridCol w:w="283"/>
        <w:gridCol w:w="404"/>
        <w:gridCol w:w="371"/>
        <w:gridCol w:w="190"/>
        <w:gridCol w:w="1042"/>
        <w:gridCol w:w="860"/>
        <w:gridCol w:w="511"/>
        <w:gridCol w:w="2835"/>
      </w:tblGrid>
      <w:tr w:rsidR="00FA48DB" w14:paraId="4F9AA1AE" w14:textId="77777777" w:rsidTr="0065367C">
        <w:trPr>
          <w:trHeight w:val="408"/>
        </w:trPr>
        <w:tc>
          <w:tcPr>
            <w:tcW w:w="4658" w:type="dxa"/>
            <w:gridSpan w:val="6"/>
          </w:tcPr>
          <w:p w14:paraId="652A9129" w14:textId="77777777" w:rsidR="00FA48DB" w:rsidRPr="002612AE" w:rsidRDefault="00FA48DB" w:rsidP="006536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12AE">
              <w:rPr>
                <w:rFonts w:ascii="Arial" w:hAnsi="Arial" w:cs="Arial"/>
                <w:b/>
                <w:bCs/>
              </w:rPr>
              <w:t>Wohnungskosten</w:t>
            </w:r>
            <w:r>
              <w:rPr>
                <w:rFonts w:ascii="Arial" w:hAnsi="Arial" w:cs="Arial"/>
                <w:b/>
                <w:bCs/>
              </w:rPr>
              <w:t xml:space="preserve"> und Details</w:t>
            </w:r>
          </w:p>
        </w:tc>
        <w:tc>
          <w:tcPr>
            <w:tcW w:w="5809" w:type="dxa"/>
            <w:gridSpan w:val="6"/>
          </w:tcPr>
          <w:p w14:paraId="2D0FBB8B" w14:textId="77777777" w:rsidR="00FA48DB" w:rsidRPr="00445D39" w:rsidRDefault="00FA48DB" w:rsidP="0065367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A48DB" w14:paraId="3910072F" w14:textId="77777777" w:rsidTr="0065367C">
        <w:trPr>
          <w:trHeight w:val="408"/>
        </w:trPr>
        <w:tc>
          <w:tcPr>
            <w:tcW w:w="4658" w:type="dxa"/>
            <w:gridSpan w:val="6"/>
            <w:tcBorders>
              <w:bottom w:val="nil"/>
            </w:tcBorders>
          </w:tcPr>
          <w:p w14:paraId="7A397669" w14:textId="77777777" w:rsidR="00FA48DB" w:rsidRDefault="00FA48DB" w:rsidP="006536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Grundmiete (Nettokaltmiete)</w:t>
            </w:r>
          </w:p>
        </w:tc>
        <w:tc>
          <w:tcPr>
            <w:tcW w:w="5809" w:type="dxa"/>
            <w:gridSpan w:val="6"/>
            <w:tcBorders>
              <w:bottom w:val="nil"/>
            </w:tcBorders>
          </w:tcPr>
          <w:p w14:paraId="0980910F" w14:textId="77777777" w:rsidR="00FA48DB" w:rsidRDefault="00FA48DB" w:rsidP="0065367C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2449AA1E" w14:textId="77777777" w:rsidR="00FA48DB" w:rsidRDefault="00FA48DB" w:rsidP="0065367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48DB" w14:paraId="5D609AB0" w14:textId="77777777" w:rsidTr="0065367C">
        <w:trPr>
          <w:trHeight w:val="414"/>
        </w:trPr>
        <w:tc>
          <w:tcPr>
            <w:tcW w:w="4658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6F05816" w14:textId="77777777" w:rsidR="00FA48DB" w:rsidRDefault="00FA48DB" w:rsidP="0065367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Nettokaltmiete pro m²</w:t>
            </w:r>
          </w:p>
        </w:tc>
        <w:tc>
          <w:tcPr>
            <w:tcW w:w="5809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D701ECE" w14:textId="77777777" w:rsidR="00FA48DB" w:rsidRDefault="00FA48DB" w:rsidP="0065367C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</w:t>
            </w:r>
          </w:p>
          <w:p w14:paraId="115AA45F" w14:textId="77777777" w:rsidR="00FA48DB" w:rsidRDefault="00FA48DB" w:rsidP="0065367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3D92" w14:paraId="3FB9C40E" w14:textId="77777777" w:rsidTr="00131D65">
        <w:trPr>
          <w:trHeight w:val="414"/>
        </w:trPr>
        <w:tc>
          <w:tcPr>
            <w:tcW w:w="4658" w:type="dxa"/>
            <w:gridSpan w:val="6"/>
            <w:tcBorders>
              <w:bottom w:val="nil"/>
            </w:tcBorders>
          </w:tcPr>
          <w:p w14:paraId="5E1B4B65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2F71">
              <w:rPr>
                <w:rFonts w:ascii="Arial" w:hAnsi="Arial" w:cs="Arial"/>
                <w:sz w:val="16"/>
                <w:szCs w:val="16"/>
              </w:rPr>
              <w:t>Ggf. in der Grundmiete enthaltene Möblierungspauschale</w:t>
            </w:r>
          </w:p>
        </w:tc>
        <w:tc>
          <w:tcPr>
            <w:tcW w:w="5809" w:type="dxa"/>
            <w:gridSpan w:val="6"/>
            <w:tcBorders>
              <w:bottom w:val="nil"/>
            </w:tcBorders>
          </w:tcPr>
          <w:p w14:paraId="58284C63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1D0764FB" w14:textId="77777777" w:rsidR="00F53D92" w:rsidRPr="00445D3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53D92" w14:paraId="73043B47" w14:textId="77777777" w:rsidTr="0065367C">
        <w:tc>
          <w:tcPr>
            <w:tcW w:w="4658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54A322E1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Neben-/Betriebskosten (ohne Heizkosten)</w:t>
            </w:r>
          </w:p>
        </w:tc>
        <w:tc>
          <w:tcPr>
            <w:tcW w:w="5809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17DEAC2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26A3BFDD" w14:textId="77777777" w:rsidR="00F53D92" w:rsidRPr="00445D3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53D92" w14:paraId="28CD71E4" w14:textId="77777777" w:rsidTr="0065367C">
        <w:tc>
          <w:tcPr>
            <w:tcW w:w="4658" w:type="dxa"/>
            <w:gridSpan w:val="6"/>
            <w:tcBorders>
              <w:top w:val="nil"/>
            </w:tcBorders>
          </w:tcPr>
          <w:p w14:paraId="04630344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Heizkosten (sofern über den Vermieter abgerechnet)</w:t>
            </w:r>
          </w:p>
        </w:tc>
        <w:tc>
          <w:tcPr>
            <w:tcW w:w="5809" w:type="dxa"/>
            <w:gridSpan w:val="6"/>
            <w:tcBorders>
              <w:top w:val="nil"/>
            </w:tcBorders>
          </w:tcPr>
          <w:p w14:paraId="6580ED8A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b/>
                <w:bCs/>
                <w:sz w:val="18"/>
                <w:szCs w:val="18"/>
              </w:rPr>
              <w:t>___________</w:t>
            </w:r>
            <w:r w:rsidRPr="00445D39"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  <w:p w14:paraId="1E25BCEC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3D92" w14:paraId="012C5404" w14:textId="77777777" w:rsidTr="0065367C">
        <w:trPr>
          <w:trHeight w:val="418"/>
        </w:trPr>
        <w:tc>
          <w:tcPr>
            <w:tcW w:w="425" w:type="dxa"/>
            <w:tcBorders>
              <w:bottom w:val="single" w:sz="2" w:space="0" w:color="auto"/>
            </w:tcBorders>
          </w:tcPr>
          <w:p w14:paraId="6C970E98" w14:textId="77777777" w:rsidR="00F53D92" w:rsidRPr="00445D3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3829" w:type="dxa"/>
            <w:gridSpan w:val="4"/>
            <w:tcBorders>
              <w:bottom w:val="single" w:sz="2" w:space="0" w:color="auto"/>
            </w:tcBorders>
          </w:tcPr>
          <w:p w14:paraId="7A17C418" w14:textId="77777777" w:rsidR="00F53D92" w:rsidRPr="001C1620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 handelt sich um einen Staffelmietvertrag</w:t>
            </w:r>
          </w:p>
        </w:tc>
        <w:tc>
          <w:tcPr>
            <w:tcW w:w="2867" w:type="dxa"/>
            <w:gridSpan w:val="5"/>
            <w:tcBorders>
              <w:bottom w:val="single" w:sz="2" w:space="0" w:color="auto"/>
            </w:tcBorders>
          </w:tcPr>
          <w:p w14:paraId="7CCAB5B1" w14:textId="77777777" w:rsidR="00F53D92" w:rsidRPr="004709E1" w:rsidRDefault="00F53D92" w:rsidP="00F53D92">
            <w:pPr>
              <w:pStyle w:val="Listenabsatz"/>
              <w:numPr>
                <w:ilvl w:val="0"/>
                <w:numId w:val="1"/>
              </w:num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09E1">
              <w:rPr>
                <w:rFonts w:ascii="Arial" w:hAnsi="Arial" w:cs="Arial"/>
                <w:sz w:val="18"/>
                <w:szCs w:val="18"/>
              </w:rPr>
              <w:t>daraus höchste Grundmiete:</w:t>
            </w:r>
          </w:p>
        </w:tc>
        <w:tc>
          <w:tcPr>
            <w:tcW w:w="3346" w:type="dxa"/>
            <w:gridSpan w:val="2"/>
            <w:tcBorders>
              <w:bottom w:val="single" w:sz="2" w:space="0" w:color="auto"/>
            </w:tcBorders>
          </w:tcPr>
          <w:p w14:paraId="07A93393" w14:textId="77777777" w:rsidR="00F53D92" w:rsidRPr="004709E1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 monatlich</w:t>
            </w:r>
          </w:p>
        </w:tc>
      </w:tr>
      <w:tr w:rsidR="00F53D92" w14:paraId="38A67D14" w14:textId="77777777" w:rsidTr="0065367C">
        <w:trPr>
          <w:trHeight w:val="359"/>
        </w:trPr>
        <w:tc>
          <w:tcPr>
            <w:tcW w:w="10467" w:type="dxa"/>
            <w:gridSpan w:val="12"/>
            <w:tcBorders>
              <w:top w:val="single" w:sz="2" w:space="0" w:color="auto"/>
              <w:bottom w:val="nil"/>
            </w:tcBorders>
          </w:tcPr>
          <w:p w14:paraId="1C9FC71E" w14:textId="77777777" w:rsidR="00F53D92" w:rsidRPr="0047376D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Sonstige anfallende Kosten aus einem Mietvertrag</w:t>
            </w:r>
          </w:p>
        </w:tc>
      </w:tr>
      <w:tr w:rsidR="00F53D92" w14:paraId="214DCEDA" w14:textId="77777777" w:rsidTr="0065367C">
        <w:trPr>
          <w:trHeight w:val="437"/>
        </w:trPr>
        <w:tc>
          <w:tcPr>
            <w:tcW w:w="425" w:type="dxa"/>
            <w:tcBorders>
              <w:top w:val="nil"/>
            </w:tcBorders>
          </w:tcPr>
          <w:p w14:paraId="66192990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3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546" w:type="dxa"/>
            <w:gridSpan w:val="3"/>
            <w:tcBorders>
              <w:top w:val="nil"/>
            </w:tcBorders>
          </w:tcPr>
          <w:p w14:paraId="6E5C71CB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Kaution</w:t>
            </w:r>
          </w:p>
        </w:tc>
        <w:tc>
          <w:tcPr>
            <w:tcW w:w="6496" w:type="dxa"/>
            <w:gridSpan w:val="8"/>
            <w:tcBorders>
              <w:top w:val="nil"/>
            </w:tcBorders>
          </w:tcPr>
          <w:p w14:paraId="6B867BF1" w14:textId="77777777" w:rsidR="00F53D92" w:rsidRPr="004709E1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 Höhe von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Euro</w:t>
            </w:r>
          </w:p>
        </w:tc>
      </w:tr>
      <w:tr w:rsidR="00F53D92" w14:paraId="6BBDFDCC" w14:textId="77777777" w:rsidTr="0065367C">
        <w:trPr>
          <w:trHeight w:val="405"/>
        </w:trPr>
        <w:tc>
          <w:tcPr>
            <w:tcW w:w="425" w:type="dxa"/>
            <w:tcBorders>
              <w:bottom w:val="single" w:sz="2" w:space="0" w:color="auto"/>
            </w:tcBorders>
          </w:tcPr>
          <w:p w14:paraId="4105563D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4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546" w:type="dxa"/>
            <w:gridSpan w:val="3"/>
            <w:tcBorders>
              <w:bottom w:val="single" w:sz="2" w:space="0" w:color="auto"/>
            </w:tcBorders>
          </w:tcPr>
          <w:p w14:paraId="04CA4239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Geschäfts- bzw. Genossenschaftsanteil</w:t>
            </w:r>
          </w:p>
        </w:tc>
        <w:tc>
          <w:tcPr>
            <w:tcW w:w="6496" w:type="dxa"/>
            <w:gridSpan w:val="8"/>
            <w:tcBorders>
              <w:bottom w:val="single" w:sz="2" w:space="0" w:color="auto"/>
            </w:tcBorders>
          </w:tcPr>
          <w:p w14:paraId="5E5B32F0" w14:textId="77777777" w:rsidR="00F53D92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4709E1">
              <w:rPr>
                <w:rFonts w:ascii="Arial" w:hAnsi="Arial" w:cs="Arial"/>
                <w:sz w:val="18"/>
                <w:szCs w:val="18"/>
              </w:rPr>
              <w:t xml:space="preserve">in Höhe von </w:t>
            </w:r>
            <w:r w:rsidRPr="00E94B03"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  <w:r w:rsidRPr="004709E1">
              <w:rPr>
                <w:rFonts w:ascii="Arial" w:hAnsi="Arial" w:cs="Arial"/>
                <w:sz w:val="18"/>
                <w:szCs w:val="18"/>
              </w:rPr>
              <w:t xml:space="preserve"> Euro</w:t>
            </w:r>
          </w:p>
        </w:tc>
      </w:tr>
      <w:tr w:rsidR="00F53D92" w14:paraId="6EB2E41D" w14:textId="77777777" w:rsidTr="0065367C">
        <w:trPr>
          <w:trHeight w:val="418"/>
        </w:trPr>
        <w:tc>
          <w:tcPr>
            <w:tcW w:w="10467" w:type="dxa"/>
            <w:gridSpan w:val="12"/>
            <w:tcBorders>
              <w:top w:val="single" w:sz="2" w:space="0" w:color="auto"/>
              <w:bottom w:val="nil"/>
            </w:tcBorders>
          </w:tcPr>
          <w:p w14:paraId="72BE686D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Details zur Wohnung</w:t>
            </w:r>
          </w:p>
          <w:p w14:paraId="0DB91E67" w14:textId="77777777" w:rsidR="00F53D92" w:rsidRPr="00D0411A" w:rsidRDefault="00F53D92" w:rsidP="00F53D9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1D01230" w14:textId="77777777" w:rsidR="00F53D92" w:rsidRPr="00D0411A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D0411A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Lage der Wohnung: ______ Etage   </w:t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 links   </w:t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 mitte   </w:t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86061">
              <w:rPr>
                <w:rFonts w:ascii="Arial" w:hAnsi="Arial" w:cs="Arial"/>
                <w:sz w:val="18"/>
                <w:szCs w:val="18"/>
              </w:rPr>
              <w:t xml:space="preserve"> rechts</w:t>
            </w: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76567AD3" w14:textId="77777777" w:rsidR="00F53D92" w:rsidRPr="00167C37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53D92" w14:paraId="07C47D3B" w14:textId="77777777" w:rsidTr="0065367C">
        <w:trPr>
          <w:trHeight w:val="456"/>
        </w:trPr>
        <w:tc>
          <w:tcPr>
            <w:tcW w:w="2107" w:type="dxa"/>
            <w:gridSpan w:val="2"/>
            <w:tcBorders>
              <w:top w:val="nil"/>
            </w:tcBorders>
          </w:tcPr>
          <w:p w14:paraId="5FE6294A" w14:textId="77777777" w:rsidR="00F53D92" w:rsidRDefault="00F53D92" w:rsidP="00F53D9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Wohnungsgröße:</w:t>
            </w:r>
          </w:p>
        </w:tc>
        <w:tc>
          <w:tcPr>
            <w:tcW w:w="1085" w:type="dxa"/>
            <w:tcBorders>
              <w:top w:val="nil"/>
            </w:tcBorders>
          </w:tcPr>
          <w:p w14:paraId="1BCAE65C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1DD9">
              <w:rPr>
                <w:rFonts w:ascii="Arial" w:hAnsi="Arial" w:cs="Arial"/>
                <w:b/>
                <w:bCs/>
                <w:sz w:val="18"/>
                <w:szCs w:val="18"/>
              </w:rPr>
              <w:t>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m²</w:t>
            </w:r>
          </w:p>
        </w:tc>
        <w:tc>
          <w:tcPr>
            <w:tcW w:w="1837" w:type="dxa"/>
            <w:gridSpan w:val="4"/>
            <w:tcBorders>
              <w:top w:val="nil"/>
            </w:tcBorders>
          </w:tcPr>
          <w:p w14:paraId="51F40F2B" w14:textId="77777777" w:rsidR="00F53D92" w:rsidRDefault="00F53D92" w:rsidP="00F53D9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Wohnflächenanteil:</w:t>
            </w:r>
          </w:p>
        </w:tc>
        <w:tc>
          <w:tcPr>
            <w:tcW w:w="5438" w:type="dxa"/>
            <w:gridSpan w:val="5"/>
            <w:tcBorders>
              <w:top w:val="nil"/>
            </w:tcBorders>
          </w:tcPr>
          <w:p w14:paraId="1AF6C3DC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1DD9">
              <w:rPr>
                <w:rFonts w:ascii="Arial" w:hAnsi="Arial" w:cs="Arial"/>
                <w:b/>
                <w:bCs/>
                <w:sz w:val="18"/>
                <w:szCs w:val="18"/>
              </w:rPr>
              <w:t>______</w:t>
            </w:r>
            <w:r w:rsidRPr="008B3520">
              <w:rPr>
                <w:rFonts w:ascii="Arial" w:hAnsi="Arial" w:cs="Arial"/>
                <w:sz w:val="18"/>
                <w:szCs w:val="18"/>
              </w:rPr>
              <w:t xml:space="preserve"> m²</w:t>
            </w:r>
          </w:p>
        </w:tc>
      </w:tr>
      <w:tr w:rsidR="00F53D92" w:rsidRPr="00071DD9" w14:paraId="6F12BE14" w14:textId="77777777" w:rsidTr="0065367C">
        <w:trPr>
          <w:trHeight w:val="456"/>
        </w:trPr>
        <w:tc>
          <w:tcPr>
            <w:tcW w:w="2107" w:type="dxa"/>
            <w:gridSpan w:val="2"/>
          </w:tcPr>
          <w:p w14:paraId="1804FDA7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Anzahl Zimmer:</w:t>
            </w:r>
          </w:p>
        </w:tc>
        <w:tc>
          <w:tcPr>
            <w:tcW w:w="1085" w:type="dxa"/>
          </w:tcPr>
          <w:p w14:paraId="1283B282" w14:textId="77777777" w:rsidR="00F53D92" w:rsidRPr="00071DD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  <w:tc>
          <w:tcPr>
            <w:tcW w:w="1837" w:type="dxa"/>
            <w:gridSpan w:val="4"/>
          </w:tcPr>
          <w:p w14:paraId="6163D99A" w14:textId="77777777" w:rsidR="00F53D92" w:rsidRDefault="00F53D92" w:rsidP="00F53D9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Anzahl Küchen:</w:t>
            </w:r>
          </w:p>
        </w:tc>
        <w:tc>
          <w:tcPr>
            <w:tcW w:w="1232" w:type="dxa"/>
            <w:gridSpan w:val="2"/>
          </w:tcPr>
          <w:p w14:paraId="4E9FC183" w14:textId="77777777" w:rsidR="00F53D92" w:rsidRPr="00071DD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  <w:tc>
          <w:tcPr>
            <w:tcW w:w="1371" w:type="dxa"/>
            <w:gridSpan w:val="2"/>
          </w:tcPr>
          <w:p w14:paraId="61CF8CE3" w14:textId="77777777" w:rsidR="00F53D92" w:rsidRPr="00E134CD" w:rsidRDefault="00F53D92" w:rsidP="00F53D92">
            <w:pPr>
              <w:rPr>
                <w:rFonts w:ascii="Arial" w:hAnsi="Arial" w:cs="Arial"/>
                <w:sz w:val="18"/>
                <w:szCs w:val="18"/>
              </w:rPr>
            </w:pPr>
            <w:r w:rsidRPr="00E134CD">
              <w:rPr>
                <w:rFonts w:ascii="Arial" w:hAnsi="Arial" w:cs="Arial"/>
                <w:sz w:val="18"/>
                <w:szCs w:val="18"/>
              </w:rPr>
              <w:t>Anzahl Bäder:</w:t>
            </w:r>
          </w:p>
        </w:tc>
        <w:tc>
          <w:tcPr>
            <w:tcW w:w="2835" w:type="dxa"/>
          </w:tcPr>
          <w:p w14:paraId="725CD98C" w14:textId="77777777" w:rsidR="00F53D92" w:rsidRPr="00071DD9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</w:tr>
      <w:tr w:rsidR="00F53D92" w14:paraId="4805E503" w14:textId="77777777" w:rsidTr="0065367C">
        <w:trPr>
          <w:trHeight w:val="456"/>
        </w:trPr>
        <w:tc>
          <w:tcPr>
            <w:tcW w:w="5219" w:type="dxa"/>
            <w:gridSpan w:val="8"/>
          </w:tcPr>
          <w:p w14:paraId="3D12E699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7A19">
              <w:rPr>
                <w:rFonts w:ascii="Arial" w:hAnsi="Arial" w:cs="Arial"/>
                <w:sz w:val="18"/>
                <w:szCs w:val="18"/>
              </w:rPr>
              <w:t>Jahr der erstmaligen Bezugsfertigkeit</w:t>
            </w:r>
            <w:r>
              <w:rPr>
                <w:rFonts w:ascii="Arial" w:hAnsi="Arial" w:cs="Arial"/>
                <w:sz w:val="18"/>
                <w:szCs w:val="18"/>
              </w:rPr>
              <w:t xml:space="preserve"> (Baujahr):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</w:t>
            </w:r>
          </w:p>
        </w:tc>
        <w:tc>
          <w:tcPr>
            <w:tcW w:w="5248" w:type="dxa"/>
            <w:gridSpan w:val="4"/>
          </w:tcPr>
          <w:p w14:paraId="192553A0" w14:textId="77777777" w:rsidR="00F53D92" w:rsidRDefault="00F53D92" w:rsidP="00F53D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252F6D4C" w14:textId="77777777" w:rsidR="00FA48DB" w:rsidRDefault="00FA48DB" w:rsidP="0091291F">
      <w:pPr>
        <w:spacing w:after="0"/>
        <w:rPr>
          <w:rFonts w:ascii="Arial" w:hAnsi="Arial" w:cs="Arial"/>
          <w:b/>
          <w:bCs/>
        </w:rPr>
      </w:pPr>
    </w:p>
    <w:p w14:paraId="2780C1D8" w14:textId="77777777" w:rsidR="00483E75" w:rsidRDefault="00483E75" w:rsidP="0091291F">
      <w:pPr>
        <w:spacing w:after="0"/>
        <w:rPr>
          <w:rFonts w:ascii="Arial" w:hAnsi="Arial" w:cs="Arial"/>
          <w:b/>
          <w:bCs/>
        </w:rPr>
      </w:pPr>
    </w:p>
    <w:p w14:paraId="11994F04" w14:textId="77777777" w:rsidR="00483E75" w:rsidRDefault="00483E75" w:rsidP="0091291F">
      <w:pPr>
        <w:spacing w:after="0"/>
        <w:rPr>
          <w:rFonts w:ascii="Arial" w:hAnsi="Arial" w:cs="Arial"/>
          <w:b/>
          <w:bCs/>
        </w:rPr>
      </w:pPr>
    </w:p>
    <w:p w14:paraId="4179143C" w14:textId="77777777" w:rsidR="00483E75" w:rsidRDefault="00483E75" w:rsidP="0091291F">
      <w:pPr>
        <w:spacing w:after="0"/>
        <w:rPr>
          <w:rFonts w:ascii="Arial" w:hAnsi="Arial" w:cs="Arial"/>
          <w:b/>
          <w:bCs/>
        </w:rPr>
      </w:pPr>
    </w:p>
    <w:p w14:paraId="5D0A1C16" w14:textId="77777777" w:rsidR="00483E75" w:rsidRDefault="00483E75" w:rsidP="0091291F">
      <w:pPr>
        <w:spacing w:after="0"/>
        <w:rPr>
          <w:rFonts w:ascii="Arial" w:hAnsi="Arial" w:cs="Arial"/>
          <w:b/>
          <w:bCs/>
        </w:rPr>
      </w:pPr>
    </w:p>
    <w:p w14:paraId="67E44D1C" w14:textId="77777777" w:rsidR="00483E75" w:rsidRDefault="00483E75" w:rsidP="0091291F">
      <w:pPr>
        <w:spacing w:after="0"/>
        <w:rPr>
          <w:rFonts w:ascii="Arial" w:hAnsi="Arial" w:cs="Arial"/>
          <w:b/>
          <w:bCs/>
        </w:rPr>
      </w:pPr>
    </w:p>
    <w:p w14:paraId="3C6F1233" w14:textId="77777777" w:rsidR="00483E75" w:rsidRDefault="00483E75" w:rsidP="0091291F">
      <w:pPr>
        <w:spacing w:after="0"/>
        <w:rPr>
          <w:rFonts w:ascii="Arial" w:hAnsi="Arial" w:cs="Arial"/>
          <w:b/>
          <w:bCs/>
        </w:rPr>
      </w:pPr>
    </w:p>
    <w:p w14:paraId="0C19FF01" w14:textId="77777777" w:rsidR="00483E75" w:rsidRDefault="00483E75" w:rsidP="0091291F">
      <w:pPr>
        <w:spacing w:after="0"/>
        <w:rPr>
          <w:rFonts w:ascii="Arial" w:hAnsi="Arial" w:cs="Arial"/>
          <w:b/>
          <w:bCs/>
        </w:rPr>
      </w:pPr>
    </w:p>
    <w:p w14:paraId="5C587FFC" w14:textId="77777777" w:rsidR="008D2836" w:rsidRDefault="008D2836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132"/>
        <w:gridCol w:w="425"/>
        <w:gridCol w:w="1984"/>
        <w:gridCol w:w="426"/>
        <w:gridCol w:w="1559"/>
        <w:gridCol w:w="425"/>
        <w:gridCol w:w="2104"/>
        <w:gridCol w:w="589"/>
        <w:gridCol w:w="473"/>
        <w:gridCol w:w="927"/>
      </w:tblGrid>
      <w:tr w:rsidR="00CA0A2D" w14:paraId="1A6FAC18" w14:textId="77777777" w:rsidTr="003620FC">
        <w:trPr>
          <w:trHeight w:val="422"/>
        </w:trPr>
        <w:tc>
          <w:tcPr>
            <w:tcW w:w="10467" w:type="dxa"/>
            <w:gridSpan w:val="11"/>
          </w:tcPr>
          <w:p w14:paraId="4A32D058" w14:textId="77777777" w:rsidR="00CA0A2D" w:rsidRPr="00672D20" w:rsidRDefault="00CA0A2D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1C1620">
              <w:rPr>
                <w:rFonts w:ascii="Arial" w:hAnsi="Arial" w:cs="Arial"/>
                <w:b/>
                <w:bCs/>
              </w:rPr>
              <w:t>Heizung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CA0A2D">
              <w:rPr>
                <w:rFonts w:ascii="Arial" w:hAnsi="Arial" w:cs="Arial"/>
              </w:rPr>
              <w:t>(überwiegend in allen Aufenthaltsräumen)</w:t>
            </w:r>
          </w:p>
        </w:tc>
      </w:tr>
      <w:tr w:rsidR="00CA0A2D" w14:paraId="5710020F" w14:textId="77777777" w:rsidTr="003620FC">
        <w:trPr>
          <w:trHeight w:val="422"/>
        </w:trPr>
        <w:tc>
          <w:tcPr>
            <w:tcW w:w="1555" w:type="dxa"/>
            <w:gridSpan w:val="2"/>
          </w:tcPr>
          <w:p w14:paraId="4929CC51" w14:textId="77777777" w:rsidR="00672D20" w:rsidRDefault="00672D20" w:rsidP="00C421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425" w:type="dxa"/>
          </w:tcPr>
          <w:p w14:paraId="639010B9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34"/>
            <w:r w:rsidRPr="00672D2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984" w:type="dxa"/>
          </w:tcPr>
          <w:p w14:paraId="28DE661F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 xml:space="preserve">Zentralheizung                       </w:t>
            </w:r>
          </w:p>
        </w:tc>
        <w:tc>
          <w:tcPr>
            <w:tcW w:w="426" w:type="dxa"/>
          </w:tcPr>
          <w:p w14:paraId="77006FBA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35"/>
            <w:r w:rsidRPr="00672D2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  <w:r w:rsidRPr="00672D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14:paraId="66CB22D0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>Etagenheizung</w:t>
            </w:r>
          </w:p>
        </w:tc>
        <w:tc>
          <w:tcPr>
            <w:tcW w:w="425" w:type="dxa"/>
          </w:tcPr>
          <w:p w14:paraId="1A03634D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6"/>
            <w:r w:rsidRPr="00672D20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Pr="00672D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093" w:type="dxa"/>
            <w:gridSpan w:val="4"/>
          </w:tcPr>
          <w:p w14:paraId="0F053D5E" w14:textId="77777777" w:rsidR="00672D20" w:rsidRPr="00C421F8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>Einzelöfen (Gas, Kohle, Öl)</w:t>
            </w:r>
          </w:p>
        </w:tc>
      </w:tr>
      <w:tr w:rsidR="00672D20" w14:paraId="18651157" w14:textId="77777777" w:rsidTr="00143A9C">
        <w:trPr>
          <w:trHeight w:val="422"/>
        </w:trPr>
        <w:tc>
          <w:tcPr>
            <w:tcW w:w="1555" w:type="dxa"/>
            <w:gridSpan w:val="2"/>
            <w:tcBorders>
              <w:bottom w:val="nil"/>
            </w:tcBorders>
          </w:tcPr>
          <w:p w14:paraId="1C2BDB29" w14:textId="77777777" w:rsidR="00672D20" w:rsidRPr="00672D20" w:rsidRDefault="00672D20" w:rsidP="00C421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</w:p>
        </w:tc>
        <w:tc>
          <w:tcPr>
            <w:tcW w:w="425" w:type="dxa"/>
            <w:tcBorders>
              <w:bottom w:val="nil"/>
            </w:tcBorders>
          </w:tcPr>
          <w:p w14:paraId="598361F9" w14:textId="77777777" w:rsidR="00672D20" w:rsidRPr="00672D20" w:rsidRDefault="00672D20" w:rsidP="00C421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72D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7"/>
            <w:r w:rsidRPr="00672D20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672D2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8487" w:type="dxa"/>
            <w:gridSpan w:val="8"/>
            <w:tcBorders>
              <w:bottom w:val="nil"/>
            </w:tcBorders>
          </w:tcPr>
          <w:p w14:paraId="2052827F" w14:textId="77777777" w:rsidR="00672D20" w:rsidRPr="00672D20" w:rsidRDefault="00672D20" w:rsidP="00C421F8">
            <w:pPr>
              <w:rPr>
                <w:rFonts w:ascii="Arial" w:hAnsi="Arial" w:cs="Arial"/>
                <w:sz w:val="18"/>
                <w:szCs w:val="18"/>
              </w:rPr>
            </w:pPr>
            <w:r w:rsidRPr="00672D20">
              <w:rPr>
                <w:rFonts w:ascii="Arial" w:hAnsi="Arial" w:cs="Arial"/>
                <w:sz w:val="18"/>
                <w:szCs w:val="18"/>
              </w:rPr>
              <w:t>Heizung wird nicht über den Vermieter abgerechnet</w:t>
            </w:r>
          </w:p>
        </w:tc>
      </w:tr>
      <w:tr w:rsidR="00CA0A2D" w14:paraId="409B8800" w14:textId="77777777" w:rsidTr="00143A9C">
        <w:trPr>
          <w:trHeight w:val="312"/>
        </w:trPr>
        <w:tc>
          <w:tcPr>
            <w:tcW w:w="1555" w:type="dxa"/>
            <w:gridSpan w:val="2"/>
            <w:tcBorders>
              <w:top w:val="single" w:sz="4" w:space="0" w:color="auto"/>
              <w:bottom w:val="nil"/>
            </w:tcBorders>
          </w:tcPr>
          <w:p w14:paraId="7856E9DA" w14:textId="77777777" w:rsidR="002612AE" w:rsidRPr="0047376D" w:rsidRDefault="002612AE" w:rsidP="009F6B23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Energieart</w:t>
            </w:r>
          </w:p>
        </w:tc>
        <w:tc>
          <w:tcPr>
            <w:tcW w:w="425" w:type="dxa"/>
            <w:tcBorders>
              <w:top w:val="single" w:sz="4" w:space="0" w:color="auto"/>
              <w:bottom w:val="nil"/>
            </w:tcBorders>
          </w:tcPr>
          <w:p w14:paraId="395659B1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14:paraId="40BB9AC4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nil"/>
            </w:tcBorders>
          </w:tcPr>
          <w:p w14:paraId="782D2545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76FBC09F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nil"/>
            </w:tcBorders>
          </w:tcPr>
          <w:p w14:paraId="33199E01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nil"/>
            </w:tcBorders>
          </w:tcPr>
          <w:p w14:paraId="78CF6B25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nil"/>
            </w:tcBorders>
          </w:tcPr>
          <w:p w14:paraId="484E6207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4" w:space="0" w:color="auto"/>
              <w:bottom w:val="nil"/>
            </w:tcBorders>
          </w:tcPr>
          <w:p w14:paraId="02137C7D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0A2D" w14:paraId="67651D0D" w14:textId="77777777" w:rsidTr="00143A9C">
        <w:trPr>
          <w:trHeight w:val="274"/>
        </w:trPr>
        <w:tc>
          <w:tcPr>
            <w:tcW w:w="423" w:type="dxa"/>
            <w:tcBorders>
              <w:top w:val="nil"/>
            </w:tcBorders>
          </w:tcPr>
          <w:p w14:paraId="29BD3182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32" w:type="dxa"/>
            <w:tcBorders>
              <w:top w:val="nil"/>
            </w:tcBorders>
          </w:tcPr>
          <w:p w14:paraId="5A2119F9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Gas</w:t>
            </w:r>
          </w:p>
        </w:tc>
        <w:tc>
          <w:tcPr>
            <w:tcW w:w="425" w:type="dxa"/>
            <w:tcBorders>
              <w:top w:val="nil"/>
            </w:tcBorders>
          </w:tcPr>
          <w:p w14:paraId="42EE45D1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984" w:type="dxa"/>
            <w:tcBorders>
              <w:top w:val="nil"/>
            </w:tcBorders>
          </w:tcPr>
          <w:p w14:paraId="49F92D08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Öl</w:t>
            </w:r>
          </w:p>
        </w:tc>
        <w:tc>
          <w:tcPr>
            <w:tcW w:w="426" w:type="dxa"/>
            <w:tcBorders>
              <w:top w:val="nil"/>
            </w:tcBorders>
          </w:tcPr>
          <w:p w14:paraId="77415808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559" w:type="dxa"/>
            <w:tcBorders>
              <w:top w:val="nil"/>
            </w:tcBorders>
          </w:tcPr>
          <w:p w14:paraId="20DB19BA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Nachtspeicher</w:t>
            </w:r>
          </w:p>
        </w:tc>
        <w:tc>
          <w:tcPr>
            <w:tcW w:w="425" w:type="dxa"/>
            <w:tcBorders>
              <w:top w:val="nil"/>
            </w:tcBorders>
          </w:tcPr>
          <w:p w14:paraId="1076C0ED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2693" w:type="dxa"/>
            <w:gridSpan w:val="2"/>
            <w:tcBorders>
              <w:top w:val="nil"/>
            </w:tcBorders>
          </w:tcPr>
          <w:p w14:paraId="36D3FB19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Strom (nicht Nachtspeicher)</w:t>
            </w:r>
          </w:p>
        </w:tc>
        <w:tc>
          <w:tcPr>
            <w:tcW w:w="473" w:type="dxa"/>
            <w:tcBorders>
              <w:top w:val="nil"/>
            </w:tcBorders>
          </w:tcPr>
          <w:p w14:paraId="7D54ADFE" w14:textId="77777777" w:rsidR="008D2836" w:rsidRDefault="008D2836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927" w:type="dxa"/>
            <w:tcBorders>
              <w:top w:val="nil"/>
            </w:tcBorders>
          </w:tcPr>
          <w:p w14:paraId="34A3E727" w14:textId="77777777" w:rsidR="008D2836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Kohle</w:t>
            </w:r>
          </w:p>
          <w:p w14:paraId="0EE7A301" w14:textId="77777777" w:rsidR="00B00384" w:rsidRDefault="00B00384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0A8A" w14:paraId="3AE76726" w14:textId="77777777" w:rsidTr="00143A9C">
        <w:trPr>
          <w:trHeight w:val="338"/>
        </w:trPr>
        <w:tc>
          <w:tcPr>
            <w:tcW w:w="423" w:type="dxa"/>
            <w:tcBorders>
              <w:bottom w:val="single" w:sz="4" w:space="0" w:color="auto"/>
            </w:tcBorders>
          </w:tcPr>
          <w:p w14:paraId="2D1864B3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1BDBECDD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Fernwärme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F1A98D9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A66B060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C421F8">
              <w:rPr>
                <w:rFonts w:ascii="Arial" w:hAnsi="Arial" w:cs="Arial"/>
                <w:sz w:val="18"/>
                <w:szCs w:val="18"/>
              </w:rPr>
              <w:t>Nahwärme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708909CB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3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4088" w:type="dxa"/>
            <w:gridSpan w:val="3"/>
            <w:tcBorders>
              <w:bottom w:val="single" w:sz="4" w:space="0" w:color="auto"/>
            </w:tcBorders>
          </w:tcPr>
          <w:p w14:paraId="5449B66B" w14:textId="77777777" w:rsidR="00CA0AFA" w:rsidRDefault="00C421F8" w:rsidP="009F6B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Sonstiges: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</w:t>
            </w:r>
          </w:p>
          <w:p w14:paraId="2AE80283" w14:textId="77777777" w:rsidR="00CA0AFA" w:rsidRDefault="00CA0AFA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9" w:type="dxa"/>
            <w:gridSpan w:val="3"/>
            <w:tcBorders>
              <w:bottom w:val="single" w:sz="4" w:space="0" w:color="auto"/>
            </w:tcBorders>
          </w:tcPr>
          <w:p w14:paraId="21B514B0" w14:textId="77777777" w:rsidR="00C421F8" w:rsidRDefault="00C421F8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4B03" w14:paraId="20DA4E24" w14:textId="77777777" w:rsidTr="00C4634C">
        <w:trPr>
          <w:trHeight w:val="264"/>
        </w:trPr>
        <w:tc>
          <w:tcPr>
            <w:tcW w:w="10467" w:type="dxa"/>
            <w:gridSpan w:val="11"/>
            <w:tcBorders>
              <w:top w:val="single" w:sz="4" w:space="0" w:color="auto"/>
              <w:bottom w:val="nil"/>
            </w:tcBorders>
          </w:tcPr>
          <w:p w14:paraId="5A6CF405" w14:textId="77777777" w:rsidR="00E94B03" w:rsidRPr="0047376D" w:rsidRDefault="00E94B03" w:rsidP="009F6B23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Sonstiges</w:t>
            </w:r>
          </w:p>
        </w:tc>
      </w:tr>
      <w:tr w:rsidR="002612AE" w14:paraId="01A89C92" w14:textId="77777777" w:rsidTr="00143A9C">
        <w:trPr>
          <w:trHeight w:val="494"/>
        </w:trPr>
        <w:tc>
          <w:tcPr>
            <w:tcW w:w="423" w:type="dxa"/>
            <w:tcBorders>
              <w:top w:val="nil"/>
            </w:tcBorders>
          </w:tcPr>
          <w:p w14:paraId="71F48B40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10044" w:type="dxa"/>
            <w:gridSpan w:val="10"/>
            <w:tcBorders>
              <w:top w:val="nil"/>
            </w:tcBorders>
          </w:tcPr>
          <w:p w14:paraId="4D8EFDBA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sz w:val="18"/>
                <w:szCs w:val="18"/>
              </w:rPr>
              <w:t>Die Wohnung verfügt über eine Gas-Kombitherme (Heizung und Warmwasserbereitung erfolgen über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81A52">
              <w:rPr>
                <w:rFonts w:ascii="Arial" w:hAnsi="Arial" w:cs="Arial"/>
                <w:sz w:val="18"/>
                <w:szCs w:val="18"/>
              </w:rPr>
              <w:t>eine Vorrichtung</w:t>
            </w:r>
            <w:r w:rsidRPr="00445D39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12AE" w14:paraId="64A50B4C" w14:textId="77777777" w:rsidTr="003620FC">
        <w:trPr>
          <w:trHeight w:val="557"/>
        </w:trPr>
        <w:tc>
          <w:tcPr>
            <w:tcW w:w="423" w:type="dxa"/>
          </w:tcPr>
          <w:p w14:paraId="3C8B31E8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10044" w:type="dxa"/>
            <w:gridSpan w:val="10"/>
          </w:tcPr>
          <w:p w14:paraId="430652D8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sz w:val="18"/>
                <w:szCs w:val="18"/>
              </w:rPr>
              <w:t>Die Warmwasseraufbereitung erfolgt außerhalb der abgerechneten Heizkosten mittels einzelner Warmwasserbereiter (z.B. Durchlauferhitzer, Untertischgeräte)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12AE" w14:paraId="23BDEE7A" w14:textId="77777777" w:rsidTr="003620FC">
        <w:tc>
          <w:tcPr>
            <w:tcW w:w="423" w:type="dxa"/>
          </w:tcPr>
          <w:p w14:paraId="2AAF52DB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10044" w:type="dxa"/>
            <w:gridSpan w:val="10"/>
          </w:tcPr>
          <w:p w14:paraId="230A52C8" w14:textId="77777777" w:rsidR="002612AE" w:rsidRDefault="002612AE" w:rsidP="009F6B23">
            <w:pPr>
              <w:rPr>
                <w:rFonts w:ascii="Arial" w:hAnsi="Arial" w:cs="Arial"/>
                <w:sz w:val="18"/>
                <w:szCs w:val="18"/>
              </w:rPr>
            </w:pPr>
            <w:r w:rsidRPr="00445D39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er Betriebsstrom</w:t>
            </w:r>
            <w:r w:rsidRPr="00445D39">
              <w:rPr>
                <w:rFonts w:ascii="Arial" w:hAnsi="Arial" w:cs="Arial"/>
                <w:sz w:val="18"/>
                <w:szCs w:val="18"/>
              </w:rPr>
              <w:t xml:space="preserve"> der Heizungsanlage </w:t>
            </w:r>
            <w:r>
              <w:rPr>
                <w:rFonts w:ascii="Arial" w:hAnsi="Arial" w:cs="Arial"/>
                <w:sz w:val="18"/>
                <w:szCs w:val="18"/>
              </w:rPr>
              <w:t>wird</w:t>
            </w:r>
            <w:r w:rsidRPr="00445D39">
              <w:rPr>
                <w:rFonts w:ascii="Arial" w:hAnsi="Arial" w:cs="Arial"/>
                <w:sz w:val="18"/>
                <w:szCs w:val="18"/>
              </w:rPr>
              <w:t xml:space="preserve"> über den Stromanschluss der Wohnung</w:t>
            </w:r>
            <w:r>
              <w:rPr>
                <w:rFonts w:ascii="Arial" w:hAnsi="Arial" w:cs="Arial"/>
                <w:sz w:val="18"/>
                <w:szCs w:val="18"/>
              </w:rPr>
              <w:t xml:space="preserve"> bereitgestellt.</w:t>
            </w:r>
          </w:p>
          <w:p w14:paraId="5E169779" w14:textId="77777777" w:rsidR="00E134CD" w:rsidRDefault="00E134CD" w:rsidP="009F6B2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4B03" w14:paraId="0508CDAA" w14:textId="77777777" w:rsidTr="003620FC">
        <w:trPr>
          <w:trHeight w:val="390"/>
        </w:trPr>
        <w:tc>
          <w:tcPr>
            <w:tcW w:w="423" w:type="dxa"/>
          </w:tcPr>
          <w:p w14:paraId="487278EA" w14:textId="77777777" w:rsidR="00E94B03" w:rsidRDefault="00140909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10044" w:type="dxa"/>
            <w:gridSpan w:val="10"/>
          </w:tcPr>
          <w:p w14:paraId="6A95847E" w14:textId="77777777" w:rsidR="00E94B03" w:rsidRDefault="00140909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Das Gebäude wurde energetisch saniert oder es handelt sich um einen klimafreundlichen Neubau. </w:t>
            </w:r>
          </w:p>
        </w:tc>
      </w:tr>
    </w:tbl>
    <w:p w14:paraId="3DC697D9" w14:textId="77777777" w:rsidR="0077749B" w:rsidRDefault="0077749B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5081"/>
        <w:gridCol w:w="4961"/>
      </w:tblGrid>
      <w:tr w:rsidR="00CA0AFA" w:rsidRPr="0047376D" w14:paraId="7D7BF2F9" w14:textId="77777777" w:rsidTr="00CA0AFA">
        <w:trPr>
          <w:trHeight w:val="359"/>
        </w:trPr>
        <w:tc>
          <w:tcPr>
            <w:tcW w:w="10467" w:type="dxa"/>
            <w:gridSpan w:val="3"/>
          </w:tcPr>
          <w:p w14:paraId="06BC364E" w14:textId="77777777" w:rsidR="00CA0AFA" w:rsidRP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AFA">
              <w:rPr>
                <w:rFonts w:ascii="Arial" w:hAnsi="Arial" w:cs="Arial"/>
                <w:b/>
                <w:bCs/>
              </w:rPr>
              <w:t>Neben- und Heizkostenabrechnungen</w:t>
            </w:r>
          </w:p>
        </w:tc>
      </w:tr>
      <w:tr w:rsidR="00CA0AFA" w:rsidRPr="00CA0AFA" w14:paraId="78E5E672" w14:textId="77777777" w:rsidTr="00976940">
        <w:trPr>
          <w:trHeight w:val="437"/>
        </w:trPr>
        <w:tc>
          <w:tcPr>
            <w:tcW w:w="425" w:type="dxa"/>
          </w:tcPr>
          <w:p w14:paraId="172533D8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081" w:type="dxa"/>
          </w:tcPr>
          <w:p w14:paraId="0942A2D7" w14:textId="77777777" w:rsid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letzte Nebenkostenabrechnung erfolgte für den Zeitraum</w:t>
            </w:r>
          </w:p>
        </w:tc>
        <w:tc>
          <w:tcPr>
            <w:tcW w:w="4961" w:type="dxa"/>
          </w:tcPr>
          <w:p w14:paraId="5C6DBC83" w14:textId="77777777" w:rsidR="00CA0AFA" w:rsidRP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</w:t>
            </w:r>
          </w:p>
        </w:tc>
      </w:tr>
      <w:tr w:rsidR="00CA0AFA" w14:paraId="138BC4B2" w14:textId="77777777" w:rsidTr="00CA0AFA">
        <w:trPr>
          <w:trHeight w:val="437"/>
        </w:trPr>
        <w:tc>
          <w:tcPr>
            <w:tcW w:w="425" w:type="dxa"/>
          </w:tcPr>
          <w:p w14:paraId="26C6A318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  <w:gridSpan w:val="2"/>
          </w:tcPr>
          <w:p w14:paraId="2D6B96FA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 wurde seit Beginn des Mietverhältnisses noch keine Nebenkostenabrechnung erstellt.</w:t>
            </w:r>
          </w:p>
        </w:tc>
      </w:tr>
      <w:tr w:rsidR="00CA0AFA" w14:paraId="65AE2198" w14:textId="77777777" w:rsidTr="00976940">
        <w:trPr>
          <w:trHeight w:val="405"/>
        </w:trPr>
        <w:tc>
          <w:tcPr>
            <w:tcW w:w="425" w:type="dxa"/>
          </w:tcPr>
          <w:p w14:paraId="7405AC44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081" w:type="dxa"/>
          </w:tcPr>
          <w:p w14:paraId="18AE911C" w14:textId="77777777" w:rsid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letzte Heizkostenabrechnung erfolgte für den Zeitraum</w:t>
            </w:r>
          </w:p>
        </w:tc>
        <w:tc>
          <w:tcPr>
            <w:tcW w:w="4961" w:type="dxa"/>
          </w:tcPr>
          <w:p w14:paraId="7C01A1EE" w14:textId="77777777" w:rsid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_____________________________________________</w:t>
            </w:r>
          </w:p>
        </w:tc>
      </w:tr>
      <w:tr w:rsidR="00CA0AFA" w14:paraId="5C164547" w14:textId="77777777" w:rsidTr="00CA0AFA">
        <w:trPr>
          <w:trHeight w:val="405"/>
        </w:trPr>
        <w:tc>
          <w:tcPr>
            <w:tcW w:w="425" w:type="dxa"/>
          </w:tcPr>
          <w:p w14:paraId="644BA10E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  <w:gridSpan w:val="2"/>
          </w:tcPr>
          <w:p w14:paraId="446E71F3" w14:textId="571B938B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A0AFA">
              <w:rPr>
                <w:rFonts w:ascii="Arial" w:hAnsi="Arial" w:cs="Arial"/>
                <w:sz w:val="18"/>
                <w:szCs w:val="18"/>
              </w:rPr>
              <w:t xml:space="preserve">Es wurde seit Beginn des Mietverhältnisses noch keine </w:t>
            </w:r>
            <w:r w:rsidR="00E67190">
              <w:rPr>
                <w:rFonts w:ascii="Arial" w:hAnsi="Arial" w:cs="Arial"/>
                <w:sz w:val="18"/>
                <w:szCs w:val="18"/>
              </w:rPr>
              <w:t>Heiz</w:t>
            </w:r>
            <w:r w:rsidRPr="00CA0AFA">
              <w:rPr>
                <w:rFonts w:ascii="Arial" w:hAnsi="Arial" w:cs="Arial"/>
                <w:sz w:val="18"/>
                <w:szCs w:val="18"/>
              </w:rPr>
              <w:t>kostenabrechnung erstellt</w:t>
            </w:r>
            <w:r>
              <w:rPr>
                <w:rFonts w:ascii="Arial" w:hAnsi="Arial" w:cs="Arial"/>
                <w:sz w:val="18"/>
                <w:szCs w:val="18"/>
              </w:rPr>
              <w:t xml:space="preserve"> oder die Heizkosten werden nicht über den Vermieter abgerechnet.</w:t>
            </w:r>
          </w:p>
        </w:tc>
      </w:tr>
    </w:tbl>
    <w:p w14:paraId="5D6C9201" w14:textId="77777777" w:rsidR="0077749B" w:rsidRDefault="0077749B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10042"/>
      </w:tblGrid>
      <w:tr w:rsidR="00CA0AFA" w:rsidRPr="0047376D" w14:paraId="4C9CC126" w14:textId="77777777" w:rsidTr="002C462B">
        <w:trPr>
          <w:trHeight w:val="359"/>
        </w:trPr>
        <w:tc>
          <w:tcPr>
            <w:tcW w:w="10467" w:type="dxa"/>
            <w:gridSpan w:val="2"/>
          </w:tcPr>
          <w:p w14:paraId="292A08B5" w14:textId="77777777" w:rsidR="00CA0AFA" w:rsidRP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19" w:name="_Hlk237256899"/>
            <w:r>
              <w:rPr>
                <w:rFonts w:ascii="Arial" w:hAnsi="Arial" w:cs="Arial"/>
                <w:b/>
                <w:bCs/>
              </w:rPr>
              <w:t>Mietrückstände</w:t>
            </w:r>
          </w:p>
        </w:tc>
      </w:tr>
      <w:tr w:rsidR="00CA0AFA" w:rsidRPr="00CA0AFA" w14:paraId="61B0BBC5" w14:textId="77777777" w:rsidTr="002C462B">
        <w:trPr>
          <w:trHeight w:val="437"/>
        </w:trPr>
        <w:tc>
          <w:tcPr>
            <w:tcW w:w="425" w:type="dxa"/>
          </w:tcPr>
          <w:p w14:paraId="34AAADE4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</w:tcPr>
          <w:p w14:paraId="12DDCA90" w14:textId="77777777" w:rsidR="00CA0AFA" w:rsidRPr="00CA0AFA" w:rsidRDefault="00CA0AFA" w:rsidP="00152A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 bestehen keine Mietrückstände</w:t>
            </w:r>
          </w:p>
        </w:tc>
      </w:tr>
      <w:tr w:rsidR="00CA0AFA" w14:paraId="444F8D36" w14:textId="77777777" w:rsidTr="002C462B">
        <w:trPr>
          <w:trHeight w:val="437"/>
        </w:trPr>
        <w:tc>
          <w:tcPr>
            <w:tcW w:w="425" w:type="dxa"/>
          </w:tcPr>
          <w:p w14:paraId="54205D04" w14:textId="77777777" w:rsidR="00CA0AFA" w:rsidRDefault="00CA0AFA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0042" w:type="dxa"/>
          </w:tcPr>
          <w:p w14:paraId="789D443B" w14:textId="77777777" w:rsidR="00CA0AFA" w:rsidRPr="002C462B" w:rsidRDefault="002C462B" w:rsidP="00152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Es bestehen Mietrückstände in Höhe von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__________ </w:t>
            </w:r>
            <w:r>
              <w:rPr>
                <w:rFonts w:ascii="Arial" w:hAnsi="Arial" w:cs="Arial"/>
                <w:sz w:val="18"/>
                <w:szCs w:val="18"/>
              </w:rPr>
              <w:t xml:space="preserve">€ für die Monate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</w:t>
            </w:r>
          </w:p>
        </w:tc>
      </w:tr>
      <w:bookmarkEnd w:id="19"/>
    </w:tbl>
    <w:p w14:paraId="3AE91B2C" w14:textId="77777777" w:rsidR="0077749B" w:rsidRDefault="0077749B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822"/>
        <w:gridCol w:w="426"/>
        <w:gridCol w:w="1275"/>
        <w:gridCol w:w="426"/>
        <w:gridCol w:w="1701"/>
        <w:gridCol w:w="567"/>
        <w:gridCol w:w="425"/>
        <w:gridCol w:w="3402"/>
      </w:tblGrid>
      <w:tr w:rsidR="00EE3194" w14:paraId="516DE20B" w14:textId="77777777" w:rsidTr="00283B4E">
        <w:trPr>
          <w:trHeight w:val="461"/>
        </w:trPr>
        <w:tc>
          <w:tcPr>
            <w:tcW w:w="10467" w:type="dxa"/>
            <w:gridSpan w:val="9"/>
          </w:tcPr>
          <w:p w14:paraId="1BC43690" w14:textId="77777777" w:rsidR="00EE3194" w:rsidRPr="009E7A19" w:rsidRDefault="00EE3194" w:rsidP="003020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7A19">
              <w:rPr>
                <w:rFonts w:ascii="Arial" w:hAnsi="Arial" w:cs="Arial"/>
                <w:b/>
                <w:bCs/>
              </w:rPr>
              <w:t>Weitere Wohnungs</w:t>
            </w:r>
            <w:r>
              <w:rPr>
                <w:rFonts w:ascii="Arial" w:hAnsi="Arial" w:cs="Arial"/>
                <w:b/>
                <w:bCs/>
              </w:rPr>
              <w:t>- bzw. Wohngebäude</w:t>
            </w:r>
            <w:r w:rsidRPr="009E7A19">
              <w:rPr>
                <w:rFonts w:ascii="Arial" w:hAnsi="Arial" w:cs="Arial"/>
                <w:b/>
                <w:bCs/>
              </w:rPr>
              <w:t>merkmale</w:t>
            </w:r>
          </w:p>
        </w:tc>
      </w:tr>
      <w:tr w:rsidR="00283B4E" w14:paraId="5CBD27C2" w14:textId="77777777" w:rsidTr="00283B4E">
        <w:trPr>
          <w:trHeight w:val="397"/>
        </w:trPr>
        <w:tc>
          <w:tcPr>
            <w:tcW w:w="423" w:type="dxa"/>
          </w:tcPr>
          <w:p w14:paraId="7F858E84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822" w:type="dxa"/>
          </w:tcPr>
          <w:p w14:paraId="41B96BF1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Möbliert vermietet</w:t>
            </w:r>
          </w:p>
        </w:tc>
        <w:tc>
          <w:tcPr>
            <w:tcW w:w="426" w:type="dxa"/>
          </w:tcPr>
          <w:p w14:paraId="016EDE7C" w14:textId="77777777" w:rsidR="00283B4E" w:rsidRPr="0047376D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7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1275" w:type="dxa"/>
          </w:tcPr>
          <w:p w14:paraId="1559FE09" w14:textId="77777777" w:rsidR="00283B4E" w:rsidRPr="00C81A52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 w:rsidRPr="00C81A52">
              <w:rPr>
                <w:rFonts w:ascii="Arial" w:hAnsi="Arial" w:cs="Arial"/>
                <w:sz w:val="18"/>
                <w:szCs w:val="18"/>
              </w:rPr>
              <w:t>Barrierefrei</w:t>
            </w:r>
          </w:p>
        </w:tc>
        <w:tc>
          <w:tcPr>
            <w:tcW w:w="426" w:type="dxa"/>
          </w:tcPr>
          <w:p w14:paraId="38736195" w14:textId="77777777" w:rsidR="00283B4E" w:rsidRPr="00C81A52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bookmarkStart w:id="21" w:name="Kontrollkästchen75"/>
            <w:r>
              <w:rPr>
                <w:rFonts w:ascii="Arial" w:hAnsi="Arial" w:cs="Arial"/>
                <w:sz w:val="18"/>
                <w:szCs w:val="18"/>
              </w:rPr>
              <w:instrText xml:space="preserve">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701" w:type="dxa"/>
          </w:tcPr>
          <w:p w14:paraId="3D736CF4" w14:textId="77777777" w:rsidR="00283B4E" w:rsidRPr="00283B4E" w:rsidRDefault="00283B4E" w:rsidP="00283B4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Aufzug vorhanden</w:t>
            </w:r>
          </w:p>
        </w:tc>
        <w:tc>
          <w:tcPr>
            <w:tcW w:w="4394" w:type="dxa"/>
            <w:gridSpan w:val="3"/>
          </w:tcPr>
          <w:p w14:paraId="1027AA4E" w14:textId="77777777" w:rsidR="00283B4E" w:rsidRPr="00283B4E" w:rsidRDefault="00283B4E" w:rsidP="00283B4E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47E3E">
              <w:rPr>
                <w:rFonts w:ascii="Arial" w:hAnsi="Arial" w:cs="Arial"/>
                <w:sz w:val="18"/>
                <w:szCs w:val="18"/>
              </w:rPr>
              <w:t>An</w:t>
            </w:r>
            <w:r>
              <w:rPr>
                <w:rFonts w:ascii="Arial" w:hAnsi="Arial" w:cs="Arial"/>
                <w:sz w:val="18"/>
                <w:szCs w:val="18"/>
              </w:rPr>
              <w:t>zahl</w:t>
            </w:r>
            <w:r w:rsidRPr="00047E3E">
              <w:rPr>
                <w:rFonts w:ascii="Arial" w:hAnsi="Arial" w:cs="Arial"/>
                <w:sz w:val="18"/>
                <w:szCs w:val="18"/>
              </w:rPr>
              <w:t xml:space="preserve"> der bewohnten Geschosse: </w:t>
            </w:r>
            <w:r w:rsidRPr="00047E3E">
              <w:rPr>
                <w:rFonts w:ascii="Arial" w:hAnsi="Arial" w:cs="Arial"/>
                <w:b/>
                <w:bCs/>
                <w:sz w:val="18"/>
                <w:szCs w:val="18"/>
              </w:rPr>
              <w:t>_____</w:t>
            </w:r>
          </w:p>
        </w:tc>
      </w:tr>
      <w:tr w:rsidR="00283B4E" w14:paraId="2376797E" w14:textId="77777777" w:rsidTr="00283B4E">
        <w:trPr>
          <w:trHeight w:val="397"/>
        </w:trPr>
        <w:tc>
          <w:tcPr>
            <w:tcW w:w="423" w:type="dxa"/>
          </w:tcPr>
          <w:p w14:paraId="5FAB2ADF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822" w:type="dxa"/>
          </w:tcPr>
          <w:p w14:paraId="44988E58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Renoviert</w:t>
            </w:r>
          </w:p>
        </w:tc>
        <w:tc>
          <w:tcPr>
            <w:tcW w:w="426" w:type="dxa"/>
          </w:tcPr>
          <w:p w14:paraId="2B999DF0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</w:tcPr>
          <w:p w14:paraId="3F4CBD1B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Unrenoviert</w:t>
            </w:r>
          </w:p>
        </w:tc>
        <w:tc>
          <w:tcPr>
            <w:tcW w:w="426" w:type="dxa"/>
          </w:tcPr>
          <w:p w14:paraId="7DFF8222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7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2268" w:type="dxa"/>
            <w:gridSpan w:val="2"/>
          </w:tcPr>
          <w:p w14:paraId="4E303D93" w14:textId="77777777" w:rsidR="00283B4E" w:rsidRDefault="00283B4E" w:rsidP="003020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Bei Auszug zu renovieren</w:t>
            </w:r>
          </w:p>
        </w:tc>
        <w:tc>
          <w:tcPr>
            <w:tcW w:w="425" w:type="dxa"/>
          </w:tcPr>
          <w:p w14:paraId="2BB7078C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</w:tcPr>
          <w:p w14:paraId="27A942DA" w14:textId="77777777" w:rsidR="00283B4E" w:rsidRDefault="00283B4E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Ohne Bodenbelag</w:t>
            </w:r>
            <w:r w:rsidR="00560A8A">
              <w:rPr>
                <w:rFonts w:ascii="Arial" w:hAnsi="Arial" w:cs="Arial"/>
                <w:sz w:val="18"/>
                <w:szCs w:val="18"/>
              </w:rPr>
              <w:t xml:space="preserve"> vermietet</w:t>
            </w:r>
          </w:p>
        </w:tc>
      </w:tr>
    </w:tbl>
    <w:p w14:paraId="131F9784" w14:textId="77777777" w:rsidR="00483E75" w:rsidRDefault="00483E75" w:rsidP="00C4634C">
      <w:pPr>
        <w:spacing w:after="0"/>
        <w:rPr>
          <w:rFonts w:ascii="Arial" w:hAnsi="Arial" w:cs="Arial"/>
          <w:sz w:val="18"/>
          <w:szCs w:val="18"/>
        </w:rPr>
      </w:pPr>
    </w:p>
    <w:p w14:paraId="3E045408" w14:textId="77777777" w:rsidR="00483E75" w:rsidRDefault="00483E7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tbl>
      <w:tblPr>
        <w:tblStyle w:val="Tabellenraster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7776"/>
        <w:gridCol w:w="425"/>
        <w:gridCol w:w="709"/>
        <w:gridCol w:w="425"/>
        <w:gridCol w:w="709"/>
      </w:tblGrid>
      <w:tr w:rsidR="0077749B" w14:paraId="145062BE" w14:textId="77777777" w:rsidTr="00963BAC">
        <w:trPr>
          <w:trHeight w:val="461"/>
        </w:trPr>
        <w:tc>
          <w:tcPr>
            <w:tcW w:w="10467" w:type="dxa"/>
            <w:gridSpan w:val="6"/>
          </w:tcPr>
          <w:p w14:paraId="47188FC5" w14:textId="77777777" w:rsidR="0077749B" w:rsidRPr="00C30D1B" w:rsidRDefault="00CD6B73" w:rsidP="0030207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Angaben </w:t>
            </w:r>
            <w:r w:rsidR="00483E75">
              <w:rPr>
                <w:rFonts w:ascii="Arial" w:hAnsi="Arial" w:cs="Arial"/>
                <w:b/>
                <w:bCs/>
              </w:rPr>
              <w:t>zur Mietpreisbremse</w:t>
            </w:r>
            <w:r w:rsidR="00C30D1B">
              <w:rPr>
                <w:rFonts w:ascii="Arial" w:hAnsi="Arial" w:cs="Arial"/>
                <w:b/>
                <w:bCs/>
              </w:rPr>
              <w:t xml:space="preserve"> </w:t>
            </w:r>
            <w:r w:rsidR="00C30D1B">
              <w:rPr>
                <w:rFonts w:ascii="Arial" w:hAnsi="Arial" w:cs="Arial"/>
              </w:rPr>
              <w:t>(Jede Frage muss mit „Ja“ oder „Nein“ beantwortet werden)</w:t>
            </w:r>
          </w:p>
        </w:tc>
      </w:tr>
      <w:tr w:rsidR="000A2AF3" w14:paraId="014A34B3" w14:textId="77777777" w:rsidTr="00963BAC">
        <w:trPr>
          <w:trHeight w:val="634"/>
        </w:trPr>
        <w:tc>
          <w:tcPr>
            <w:tcW w:w="10467" w:type="dxa"/>
            <w:gridSpan w:val="6"/>
          </w:tcPr>
          <w:p w14:paraId="6AE8D542" w14:textId="77777777" w:rsidR="000A2AF3" w:rsidRPr="000A2AF3" w:rsidRDefault="000A2AF3" w:rsidP="00302074">
            <w:p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 xml:space="preserve">Wenn Sie eine der folgenden </w:t>
            </w:r>
            <w:r w:rsidR="00483E75">
              <w:rPr>
                <w:rFonts w:ascii="Arial" w:hAnsi="Arial" w:cs="Arial"/>
                <w:sz w:val="18"/>
                <w:szCs w:val="18"/>
              </w:rPr>
              <w:t>9</w:t>
            </w:r>
            <w:r w:rsidRPr="000A2AF3">
              <w:rPr>
                <w:rFonts w:ascii="Arial" w:hAnsi="Arial" w:cs="Arial"/>
                <w:sz w:val="18"/>
                <w:szCs w:val="18"/>
              </w:rPr>
              <w:t xml:space="preserve"> Fragen mit „Ja“ beantworten,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190E">
              <w:rPr>
                <w:rFonts w:ascii="Arial" w:hAnsi="Arial" w:cs="Arial"/>
                <w:sz w:val="18"/>
                <w:szCs w:val="18"/>
              </w:rPr>
              <w:t>können</w:t>
            </w:r>
            <w:r>
              <w:rPr>
                <w:rFonts w:ascii="Arial" w:hAnsi="Arial" w:cs="Arial"/>
                <w:sz w:val="18"/>
                <w:szCs w:val="18"/>
              </w:rPr>
              <w:t xml:space="preserve"> Sie den anschließenden Abschnitt „</w:t>
            </w:r>
            <w:r w:rsidR="00C4634C">
              <w:rPr>
                <w:rFonts w:ascii="Arial" w:hAnsi="Arial" w:cs="Arial"/>
                <w:sz w:val="18"/>
                <w:szCs w:val="18"/>
              </w:rPr>
              <w:t xml:space="preserve">Fragen zur </w:t>
            </w:r>
            <w:r>
              <w:rPr>
                <w:rFonts w:ascii="Arial" w:hAnsi="Arial" w:cs="Arial"/>
                <w:sz w:val="18"/>
                <w:szCs w:val="18"/>
              </w:rPr>
              <w:t>Mietpreisbremse“</w:t>
            </w:r>
            <w:r w:rsidR="00B5190E">
              <w:rPr>
                <w:rFonts w:ascii="Arial" w:hAnsi="Arial" w:cs="Arial"/>
                <w:sz w:val="18"/>
                <w:szCs w:val="18"/>
              </w:rPr>
              <w:t xml:space="preserve"> überspringen und direkt mit dem letzten Abschnitt „Vermieter/-in“ fortfahren. </w:t>
            </w:r>
          </w:p>
        </w:tc>
      </w:tr>
      <w:tr w:rsidR="00483E75" w14:paraId="5599A8F2" w14:textId="77777777" w:rsidTr="00963BAC">
        <w:trPr>
          <w:trHeight w:val="416"/>
        </w:trPr>
        <w:tc>
          <w:tcPr>
            <w:tcW w:w="8199" w:type="dxa"/>
            <w:gridSpan w:val="2"/>
          </w:tcPr>
          <w:p w14:paraId="16D463EA" w14:textId="77777777" w:rsidR="00483E75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Wurde der aktuelle Mietvertrag vor dem 01.03.2025 abgeschlossen?</w:t>
            </w:r>
          </w:p>
          <w:p w14:paraId="6D09B3EA" w14:textId="77777777" w:rsidR="007B492A" w:rsidRDefault="007B492A" w:rsidP="007B492A">
            <w:pPr>
              <w:pStyle w:val="Listenabsatz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Hinweis: Maßgeblich ist das Datum des Vertragsabschlusses und nicht der Mietbeginn.</w:t>
            </w:r>
          </w:p>
          <w:p w14:paraId="28480E49" w14:textId="77777777" w:rsidR="007B492A" w:rsidRPr="000A2AF3" w:rsidRDefault="007B492A" w:rsidP="007B492A">
            <w:pPr>
              <w:pStyle w:val="Listenabsatz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</w:tcPr>
          <w:p w14:paraId="6F58C289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3B2BEE91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1F6C00A0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0D60CCB3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83E75" w14:paraId="2C4B4090" w14:textId="77777777" w:rsidTr="00963BAC">
        <w:trPr>
          <w:trHeight w:val="416"/>
        </w:trPr>
        <w:tc>
          <w:tcPr>
            <w:tcW w:w="8199" w:type="dxa"/>
            <w:gridSpan w:val="2"/>
          </w:tcPr>
          <w:p w14:paraId="02F3356B" w14:textId="77777777" w:rsidR="00483E75" w:rsidRPr="000A2AF3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>Liegt die Wohnung in einem Ein- oder Zweifamilienhaus?</w:t>
            </w:r>
          </w:p>
        </w:tc>
        <w:tc>
          <w:tcPr>
            <w:tcW w:w="425" w:type="dxa"/>
          </w:tcPr>
          <w:p w14:paraId="4754F3C2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21182190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35CC51C0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7A6914AE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83E75" w14:paraId="055A5F4F" w14:textId="77777777" w:rsidTr="00963BAC">
        <w:trPr>
          <w:trHeight w:val="416"/>
        </w:trPr>
        <w:tc>
          <w:tcPr>
            <w:tcW w:w="8199" w:type="dxa"/>
            <w:gridSpan w:val="2"/>
          </w:tcPr>
          <w:p w14:paraId="5DF896C6" w14:textId="77777777" w:rsidR="00483E75" w:rsidRPr="000A2AF3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>Beträgt die Größe der Wohnung weniger als 20 m²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425" w:type="dxa"/>
          </w:tcPr>
          <w:p w14:paraId="24BD0831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02F0069D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4D3A5B19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52C5B26A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83E75" w14:paraId="0EBA18A0" w14:textId="77777777" w:rsidTr="00963BAC">
        <w:trPr>
          <w:trHeight w:val="416"/>
        </w:trPr>
        <w:tc>
          <w:tcPr>
            <w:tcW w:w="8199" w:type="dxa"/>
            <w:gridSpan w:val="2"/>
          </w:tcPr>
          <w:p w14:paraId="77070228" w14:textId="77777777" w:rsidR="00483E75" w:rsidRPr="000A2AF3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>Beträgt die Größe der Wohnung mehr als 145 m²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425" w:type="dxa"/>
          </w:tcPr>
          <w:p w14:paraId="62EABC07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623C505A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3EE3778B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376DEA16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83E75" w14:paraId="30929CB1" w14:textId="77777777" w:rsidTr="00963BAC">
        <w:trPr>
          <w:trHeight w:val="416"/>
        </w:trPr>
        <w:tc>
          <w:tcPr>
            <w:tcW w:w="8199" w:type="dxa"/>
            <w:gridSpan w:val="2"/>
          </w:tcPr>
          <w:p w14:paraId="144F624F" w14:textId="77777777" w:rsidR="00483E75" w:rsidRPr="000A2AF3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A2AF3">
              <w:rPr>
                <w:rFonts w:ascii="Arial" w:hAnsi="Arial" w:cs="Arial"/>
                <w:sz w:val="18"/>
                <w:szCs w:val="18"/>
              </w:rPr>
              <w:t xml:space="preserve">Lag die erstmalige Bezugsfertigkeit der Wohnung (Baujahr) </w:t>
            </w:r>
            <w:r w:rsidRPr="000A2AF3">
              <w:rPr>
                <w:rFonts w:ascii="Arial" w:hAnsi="Arial" w:cs="Arial"/>
                <w:b/>
                <w:bCs/>
                <w:sz w:val="18"/>
                <w:szCs w:val="18"/>
              </w:rPr>
              <w:t>nach</w:t>
            </w:r>
            <w:r w:rsidRPr="000A2AF3">
              <w:rPr>
                <w:rFonts w:ascii="Arial" w:hAnsi="Arial" w:cs="Arial"/>
                <w:sz w:val="18"/>
                <w:szCs w:val="18"/>
              </w:rPr>
              <w:t xml:space="preserve"> dem 01.10.2014?</w:t>
            </w:r>
          </w:p>
        </w:tc>
        <w:tc>
          <w:tcPr>
            <w:tcW w:w="425" w:type="dxa"/>
          </w:tcPr>
          <w:p w14:paraId="447B1C4F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41F9D199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</w:tcPr>
          <w:p w14:paraId="27EABEB0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</w:tcPr>
          <w:p w14:paraId="73A23330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83E75" w14:paraId="78F0DC89" w14:textId="77777777" w:rsidTr="006668E2">
        <w:trPr>
          <w:trHeight w:val="416"/>
        </w:trPr>
        <w:tc>
          <w:tcPr>
            <w:tcW w:w="8199" w:type="dxa"/>
            <w:gridSpan w:val="2"/>
            <w:tcBorders>
              <w:bottom w:val="nil"/>
            </w:tcBorders>
          </w:tcPr>
          <w:p w14:paraId="03920DA4" w14:textId="77777777" w:rsidR="00483E75" w:rsidRPr="000A2AF3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Liegt die Toilette </w:t>
            </w:r>
            <w:r w:rsidRPr="00FA48DB">
              <w:rPr>
                <w:rFonts w:ascii="Arial" w:hAnsi="Arial" w:cs="Arial"/>
                <w:b/>
                <w:bCs/>
                <w:sz w:val="18"/>
                <w:szCs w:val="18"/>
              </w:rPr>
              <w:t>außerhalb</w:t>
            </w:r>
            <w:r>
              <w:rPr>
                <w:rFonts w:ascii="Arial" w:hAnsi="Arial" w:cs="Arial"/>
                <w:sz w:val="18"/>
                <w:szCs w:val="18"/>
              </w:rPr>
              <w:t xml:space="preserve"> der Wohnung</w:t>
            </w:r>
            <w:r w:rsidRPr="000A2AF3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425" w:type="dxa"/>
            <w:tcBorders>
              <w:bottom w:val="nil"/>
            </w:tcBorders>
          </w:tcPr>
          <w:p w14:paraId="1522102B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bottom w:val="nil"/>
            </w:tcBorders>
          </w:tcPr>
          <w:p w14:paraId="56D2EEF4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  <w:tcBorders>
              <w:bottom w:val="nil"/>
            </w:tcBorders>
          </w:tcPr>
          <w:p w14:paraId="7525DC5B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bottom w:val="nil"/>
            </w:tcBorders>
          </w:tcPr>
          <w:p w14:paraId="48838778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83E75" w14:paraId="6B123D52" w14:textId="77777777" w:rsidTr="006668E2">
        <w:trPr>
          <w:trHeight w:val="416"/>
        </w:trPr>
        <w:tc>
          <w:tcPr>
            <w:tcW w:w="8199" w:type="dxa"/>
            <w:gridSpan w:val="2"/>
            <w:tcBorders>
              <w:top w:val="nil"/>
              <w:bottom w:val="nil"/>
            </w:tcBorders>
          </w:tcPr>
          <w:p w14:paraId="4B495AB8" w14:textId="77777777" w:rsidR="00483E75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Wird die Wohnung erstmals nach umfassender Modernisierung vermietet und die Modernisierungskosten betrugen mind. ein Drittel eines Neubaus mit vergleichbarem Standard?</w:t>
            </w:r>
          </w:p>
          <w:p w14:paraId="582A34DC" w14:textId="77777777" w:rsidR="00483E75" w:rsidRDefault="00483E75" w:rsidP="00483E75">
            <w:pPr>
              <w:pStyle w:val="Listenabsatz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14:paraId="663ACAF7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14:paraId="788946E9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14:paraId="45724909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14:paraId="4C68C9CB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483E75" w14:paraId="672A994C" w14:textId="77777777" w:rsidTr="00EB209B">
        <w:trPr>
          <w:trHeight w:val="1664"/>
        </w:trPr>
        <w:tc>
          <w:tcPr>
            <w:tcW w:w="8199" w:type="dxa"/>
            <w:gridSpan w:val="2"/>
            <w:tcBorders>
              <w:top w:val="nil"/>
            </w:tcBorders>
          </w:tcPr>
          <w:p w14:paraId="35C7650E" w14:textId="77777777" w:rsidR="00483E75" w:rsidRPr="006668E2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 xml:space="preserve">Prüfen Sie bitte, ob </w:t>
            </w:r>
            <w:r w:rsidRPr="006668E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beide</w:t>
            </w:r>
            <w:r w:rsidRPr="006668E2">
              <w:rPr>
                <w:rFonts w:ascii="Arial" w:hAnsi="Arial" w:cs="Arial"/>
                <w:sz w:val="18"/>
                <w:szCs w:val="18"/>
              </w:rPr>
              <w:t xml:space="preserve"> der folgenden Bedingungen erfüllt sind:</w:t>
            </w:r>
          </w:p>
          <w:p w14:paraId="3D7CA413" w14:textId="77777777" w:rsidR="00483E75" w:rsidRPr="006668E2" w:rsidRDefault="00483E75" w:rsidP="00483E75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>Die hier bescheinigte Nettokaltmiete, entspricht der Nettokaltmiete aus dem letzten vorangegangenen Mietvertrag für diese Wohnung oder ist geringer.</w:t>
            </w:r>
          </w:p>
          <w:p w14:paraId="71AF4C82" w14:textId="77777777" w:rsidR="00483E75" w:rsidRPr="006668E2" w:rsidRDefault="00483E75" w:rsidP="00483E75">
            <w:pPr>
              <w:pStyle w:val="Listenabsatz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>Die letzte Nettokaltmiete lag bereits mehr als 10 Prozent über der ortsüblichen Vergleichsmiete.</w:t>
            </w:r>
          </w:p>
          <w:p w14:paraId="6D170EBC" w14:textId="77777777" w:rsidR="00483E75" w:rsidRPr="006668E2" w:rsidRDefault="00483E75" w:rsidP="00483E75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 xml:space="preserve">Sind </w:t>
            </w:r>
            <w:r w:rsidRPr="006668E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beide</w:t>
            </w:r>
            <w:r w:rsidRPr="006668E2">
              <w:rPr>
                <w:rFonts w:ascii="Arial" w:hAnsi="Arial" w:cs="Arial"/>
                <w:sz w:val="18"/>
                <w:szCs w:val="18"/>
              </w:rPr>
              <w:t xml:space="preserve"> Bedingungen erfüllt, so kreuzen Sie bitte „Ja“ an. Andernfalls kreuzen Sie „Nein“ an.</w:t>
            </w:r>
          </w:p>
          <w:p w14:paraId="289D37B6" w14:textId="77777777" w:rsidR="00483E75" w:rsidRPr="00F53D92" w:rsidRDefault="00483E75" w:rsidP="00483E75">
            <w:pPr>
              <w:pStyle w:val="Listenabsatz"/>
              <w:ind w:left="10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</w:tcBorders>
            <w:vAlign w:val="bottom"/>
          </w:tcPr>
          <w:p w14:paraId="326F0CDF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694D92FD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14:paraId="600CD4CA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</w:t>
            </w:r>
          </w:p>
          <w:p w14:paraId="674C4443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</w:tcBorders>
            <w:vAlign w:val="bottom"/>
          </w:tcPr>
          <w:p w14:paraId="73E3BA58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0270B36A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14:paraId="389F9D49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Nein</w:t>
            </w:r>
          </w:p>
          <w:p w14:paraId="5E61C0B4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83E75" w14:paraId="44532D04" w14:textId="77777777" w:rsidTr="00283B4E">
        <w:trPr>
          <w:trHeight w:val="416"/>
        </w:trPr>
        <w:tc>
          <w:tcPr>
            <w:tcW w:w="8199" w:type="dxa"/>
            <w:gridSpan w:val="2"/>
          </w:tcPr>
          <w:p w14:paraId="6847E5A1" w14:textId="77777777" w:rsidR="00483E75" w:rsidRPr="006668E2" w:rsidRDefault="00483E75" w:rsidP="00483E7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6668E2">
              <w:rPr>
                <w:rFonts w:ascii="Arial" w:hAnsi="Arial" w:cs="Arial"/>
                <w:sz w:val="18"/>
                <w:szCs w:val="18"/>
              </w:rPr>
              <w:t>Ist die Wohnung öffentlich gefördert?  Ende der Belegungsbindung: ______________</w:t>
            </w:r>
          </w:p>
          <w:p w14:paraId="29413658" w14:textId="77777777" w:rsidR="00483E75" w:rsidRDefault="00483E75" w:rsidP="00483E75">
            <w:pPr>
              <w:pStyle w:val="Listenabsatz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45CE942D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211763C2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 w:rsidRPr="00B86061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425" w:type="dxa"/>
            <w:vAlign w:val="center"/>
          </w:tcPr>
          <w:p w14:paraId="195AC20D" w14:textId="77777777" w:rsidR="00483E75" w:rsidRDefault="00483E75" w:rsidP="00483E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B8606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49D32585" w14:textId="77777777" w:rsidR="00483E75" w:rsidRDefault="00483E75" w:rsidP="00483E75">
            <w:pPr>
              <w:rPr>
                <w:rFonts w:ascii="Arial" w:hAnsi="Arial" w:cs="Arial"/>
                <w:sz w:val="18"/>
                <w:szCs w:val="18"/>
              </w:rPr>
            </w:pPr>
            <w:r w:rsidRPr="00B86061"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</w:tr>
      <w:tr w:rsidR="009E7A19" w14:paraId="10A7F2FF" w14:textId="77777777" w:rsidTr="001F25C2">
        <w:trPr>
          <w:trHeight w:val="461"/>
        </w:trPr>
        <w:tc>
          <w:tcPr>
            <w:tcW w:w="10467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45F2DA27" w14:textId="77777777" w:rsidR="009E7A19" w:rsidRPr="009E7A19" w:rsidRDefault="00B5190E" w:rsidP="00445D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t>Fragen zur Mietpreisbremse</w:t>
            </w:r>
          </w:p>
        </w:tc>
      </w:tr>
      <w:tr w:rsidR="00B5190E" w:rsidRPr="00B5190E" w14:paraId="2B7CC694" w14:textId="77777777" w:rsidTr="00EB209B">
        <w:trPr>
          <w:trHeight w:val="304"/>
        </w:trPr>
        <w:tc>
          <w:tcPr>
            <w:tcW w:w="10467" w:type="dxa"/>
            <w:gridSpan w:val="6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1621D889" w14:textId="77777777" w:rsidR="00B5190E" w:rsidRPr="00C30D1B" w:rsidRDefault="00B5190E" w:rsidP="00445D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Angaben zur Wohnung</w:t>
            </w:r>
            <w:r w:rsidR="00C30D1B">
              <w:rPr>
                <w:rFonts w:ascii="Arial" w:hAnsi="Arial" w:cs="Arial"/>
                <w:sz w:val="18"/>
                <w:szCs w:val="18"/>
              </w:rPr>
              <w:t xml:space="preserve"> (Mehrfachauswahl möglich)</w:t>
            </w:r>
          </w:p>
        </w:tc>
      </w:tr>
      <w:tr w:rsidR="0047376D" w14:paraId="1F7BC839" w14:textId="77777777" w:rsidTr="001F25C2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CDAE831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2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50A8422" w14:textId="77777777" w:rsidR="0047376D" w:rsidRDefault="0047376D" w:rsidP="004737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Appartement (abgeschlossene Einzimmerwohnung bis 50 m² mit Badewanne oder Dusche, WC und einfacher Kochnische)</w:t>
            </w:r>
          </w:p>
        </w:tc>
      </w:tr>
      <w:tr w:rsidR="0047376D" w14:paraId="1E94B174" w14:textId="77777777" w:rsidTr="001F25C2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ABCEB33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2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C980214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 w:rsidRPr="00005905">
              <w:rPr>
                <w:rFonts w:ascii="Arial" w:hAnsi="Arial" w:cs="Arial"/>
                <w:sz w:val="18"/>
                <w:szCs w:val="18"/>
              </w:rPr>
              <w:t>Maisonette- oder Galerie-Wohnung (Treppe innerhalb der Wohnung mit nutzbaren Wohnräumen auf mind. zwei Etagen)</w:t>
            </w:r>
          </w:p>
        </w:tc>
      </w:tr>
      <w:tr w:rsidR="0047376D" w14:paraId="3CFD1540" w14:textId="77777777" w:rsidTr="002C462B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968701A" w14:textId="77777777" w:rsidR="0047376D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2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46A181CB" w14:textId="77777777" w:rsidR="0047376D" w:rsidRPr="00005905" w:rsidRDefault="0047376D" w:rsidP="0047376D">
            <w:pPr>
              <w:rPr>
                <w:rFonts w:ascii="Arial" w:hAnsi="Arial" w:cs="Arial"/>
                <w:sz w:val="18"/>
                <w:szCs w:val="18"/>
              </w:rPr>
            </w:pPr>
            <w:r w:rsidRPr="00005905">
              <w:rPr>
                <w:rFonts w:ascii="Arial" w:hAnsi="Arial" w:cs="Arial"/>
                <w:sz w:val="18"/>
                <w:szCs w:val="18"/>
              </w:rPr>
              <w:t>Dachgeschoss-Wohnung (Zimmer haben teilweise Dachschrägen)</w:t>
            </w:r>
          </w:p>
        </w:tc>
      </w:tr>
      <w:tr w:rsidR="00EE3194" w14:paraId="08B65471" w14:textId="77777777" w:rsidTr="002C462B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2" w:space="0" w:color="auto"/>
              <w:right w:val="nil"/>
            </w:tcBorders>
          </w:tcPr>
          <w:p w14:paraId="5424FD2F" w14:textId="77777777" w:rsidR="00EE3194" w:rsidRDefault="00EE3194" w:rsidP="004737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6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14:paraId="2A11D21C" w14:textId="77777777" w:rsidR="00EE3194" w:rsidRPr="00005905" w:rsidRDefault="00EE3194" w:rsidP="0047376D">
            <w:pPr>
              <w:rPr>
                <w:rFonts w:ascii="Arial" w:hAnsi="Arial" w:cs="Arial"/>
                <w:sz w:val="18"/>
                <w:szCs w:val="18"/>
              </w:rPr>
            </w:pPr>
            <w:r w:rsidRPr="00EE3194">
              <w:rPr>
                <w:rFonts w:ascii="Arial" w:hAnsi="Arial" w:cs="Arial"/>
                <w:sz w:val="18"/>
                <w:szCs w:val="18"/>
              </w:rPr>
              <w:t>Souterrain-Wohnung</w:t>
            </w:r>
          </w:p>
        </w:tc>
      </w:tr>
      <w:tr w:rsidR="00B5190E" w14:paraId="79F49C86" w14:textId="77777777" w:rsidTr="006668E2">
        <w:trPr>
          <w:trHeight w:val="301"/>
        </w:trPr>
        <w:tc>
          <w:tcPr>
            <w:tcW w:w="10467" w:type="dxa"/>
            <w:gridSpan w:val="6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55D2257A" w14:textId="77777777" w:rsidR="00B5190E" w:rsidRPr="0047376D" w:rsidRDefault="00B5190E" w:rsidP="009515E5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Bad-Ausstattung</w:t>
            </w:r>
            <w:r w:rsidR="00C30D1B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>Pflichtfeld</w:t>
            </w:r>
            <w:r w:rsidR="005474FD"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="00C30D1B">
              <w:rPr>
                <w:rFonts w:ascii="Arial" w:hAnsi="Arial" w:cs="Arial"/>
                <w:sz w:val="18"/>
                <w:szCs w:val="18"/>
              </w:rPr>
              <w:t>Mehrfachauswahl möglich)</w:t>
            </w:r>
          </w:p>
        </w:tc>
      </w:tr>
      <w:tr w:rsidR="00B5190E" w14:paraId="1DFD2C9F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825AD67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2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187A117A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(Badezimmer mit WC und Badewanne)</w:t>
            </w:r>
          </w:p>
        </w:tc>
      </w:tr>
      <w:tr w:rsidR="00B5190E" w14:paraId="0C5661EE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4A58530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2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CF34979" w14:textId="77777777" w:rsidR="00B5190E" w:rsidRPr="00005905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 w:rsidRPr="00005905">
              <w:rPr>
                <w:rFonts w:ascii="Arial" w:hAnsi="Arial" w:cs="Arial"/>
                <w:sz w:val="18"/>
                <w:szCs w:val="18"/>
              </w:rPr>
              <w:t>Zweites WC (Gäste-WC)</w:t>
            </w:r>
          </w:p>
        </w:tc>
      </w:tr>
      <w:tr w:rsidR="00B5190E" w14:paraId="11D00C0C" w14:textId="77777777" w:rsidTr="001F25C2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8F79910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2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DB7DE17" w14:textId="77777777" w:rsidR="00B5190E" w:rsidRPr="003322E2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 w:rsidRPr="003322E2">
              <w:rPr>
                <w:rFonts w:ascii="Arial" w:hAnsi="Arial" w:cs="Arial"/>
                <w:sz w:val="18"/>
                <w:szCs w:val="18"/>
              </w:rPr>
              <w:t>Badezimmer mit Dusche</w:t>
            </w:r>
          </w:p>
        </w:tc>
      </w:tr>
      <w:tr w:rsidR="00B5190E" w14:paraId="0D821CAF" w14:textId="77777777" w:rsidTr="002C462B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56AED37" w14:textId="77777777" w:rsidR="00B5190E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2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21B546A" w14:textId="77777777" w:rsidR="00B5190E" w:rsidRPr="00123097" w:rsidRDefault="00B5190E" w:rsidP="009515E5">
            <w:pPr>
              <w:rPr>
                <w:rFonts w:ascii="Arial" w:hAnsi="Arial" w:cs="Arial"/>
                <w:sz w:val="18"/>
                <w:szCs w:val="18"/>
              </w:rPr>
            </w:pPr>
            <w:r w:rsidRPr="00123097">
              <w:rPr>
                <w:rFonts w:ascii="Arial" w:hAnsi="Arial" w:cs="Arial"/>
                <w:sz w:val="18"/>
                <w:szCs w:val="18"/>
              </w:rPr>
              <w:t>Zweites Badezimmer mit WC (Raum mit Badewanne und/oder Dusche sowie Waschbecken und WC)</w:t>
            </w:r>
          </w:p>
        </w:tc>
      </w:tr>
      <w:tr w:rsidR="0019614F" w14:paraId="6F73E4D2" w14:textId="77777777" w:rsidTr="002C462B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2" w:space="0" w:color="auto"/>
              <w:right w:val="nil"/>
            </w:tcBorders>
          </w:tcPr>
          <w:p w14:paraId="53932590" w14:textId="77777777" w:rsidR="0019614F" w:rsidRDefault="0019614F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7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14:paraId="4F14E3CC" w14:textId="77777777" w:rsidR="0019614F" w:rsidRPr="00123097" w:rsidRDefault="0019614F" w:rsidP="009515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Kein Badezimmer in der Wohnung</w:t>
            </w:r>
          </w:p>
        </w:tc>
      </w:tr>
      <w:tr w:rsidR="001F25C2" w14:paraId="721BCE33" w14:textId="77777777" w:rsidTr="001F25C2">
        <w:trPr>
          <w:trHeight w:val="412"/>
        </w:trPr>
        <w:tc>
          <w:tcPr>
            <w:tcW w:w="10467" w:type="dxa"/>
            <w:gridSpan w:val="6"/>
            <w:tcBorders>
              <w:top w:val="nil"/>
            </w:tcBorders>
          </w:tcPr>
          <w:p w14:paraId="4C1E32B7" w14:textId="77777777" w:rsidR="001F25C2" w:rsidRPr="00C30D1B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Bodenbeläge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>Pflichtfeld</w:t>
            </w:r>
            <w:r w:rsidR="005474FD" w:rsidRPr="005474FD">
              <w:rPr>
                <w:rFonts w:ascii="Arial" w:hAnsi="Arial" w:cs="Arial"/>
                <w:sz w:val="18"/>
                <w:szCs w:val="18"/>
              </w:rPr>
              <w:t xml:space="preserve"> - </w:t>
            </w:r>
            <w:r>
              <w:rPr>
                <w:rFonts w:ascii="Arial" w:hAnsi="Arial" w:cs="Arial"/>
                <w:sz w:val="18"/>
                <w:szCs w:val="18"/>
              </w:rPr>
              <w:t>Nur eine Antwort möglich)</w:t>
            </w:r>
          </w:p>
          <w:p w14:paraId="3D8C7C02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(Bitte die Art der Bodenbeläge angeben, mit denen die Wohn- und Schlafräume überwiegend ausgestattet sind)</w:t>
            </w:r>
          </w:p>
          <w:p w14:paraId="517E3749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F25C2" w14:paraId="42E8EE53" w14:textId="77777777" w:rsidTr="00087B94">
        <w:trPr>
          <w:trHeight w:val="412"/>
        </w:trPr>
        <w:tc>
          <w:tcPr>
            <w:tcW w:w="423" w:type="dxa"/>
          </w:tcPr>
          <w:p w14:paraId="2FC25CD6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2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10044" w:type="dxa"/>
            <w:gridSpan w:val="5"/>
          </w:tcPr>
          <w:p w14:paraId="4E703D35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(Laminat, Teppichboden, einfacher PVC-Bodenbelag)</w:t>
            </w:r>
          </w:p>
        </w:tc>
      </w:tr>
      <w:tr w:rsidR="001F25C2" w14:paraId="7540A074" w14:textId="77777777" w:rsidTr="00087B94">
        <w:trPr>
          <w:trHeight w:val="412"/>
        </w:trPr>
        <w:tc>
          <w:tcPr>
            <w:tcW w:w="423" w:type="dxa"/>
          </w:tcPr>
          <w:p w14:paraId="7D0BB858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2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10044" w:type="dxa"/>
            <w:gridSpan w:val="5"/>
          </w:tcPr>
          <w:p w14:paraId="45AC1223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91066D">
              <w:rPr>
                <w:rFonts w:ascii="Arial" w:hAnsi="Arial" w:cs="Arial"/>
                <w:sz w:val="18"/>
                <w:szCs w:val="18"/>
              </w:rPr>
              <w:t>Parkettboden oder aufgearbeitete Hobeldielen</w:t>
            </w:r>
          </w:p>
        </w:tc>
      </w:tr>
      <w:tr w:rsidR="001F25C2" w14:paraId="6626526F" w14:textId="77777777" w:rsidTr="00087B94">
        <w:trPr>
          <w:trHeight w:val="412"/>
        </w:trPr>
        <w:tc>
          <w:tcPr>
            <w:tcW w:w="423" w:type="dxa"/>
          </w:tcPr>
          <w:p w14:paraId="4B5876E1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3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10044" w:type="dxa"/>
            <w:gridSpan w:val="5"/>
          </w:tcPr>
          <w:p w14:paraId="1BD56F94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91066D">
              <w:rPr>
                <w:rFonts w:ascii="Arial" w:hAnsi="Arial" w:cs="Arial"/>
                <w:sz w:val="18"/>
                <w:szCs w:val="18"/>
              </w:rPr>
              <w:t>Keramik-/Natursteinboden</w:t>
            </w:r>
          </w:p>
        </w:tc>
      </w:tr>
      <w:tr w:rsidR="001F25C2" w14:paraId="55F8F286" w14:textId="77777777" w:rsidTr="00483E75">
        <w:trPr>
          <w:trHeight w:val="412"/>
        </w:trPr>
        <w:tc>
          <w:tcPr>
            <w:tcW w:w="423" w:type="dxa"/>
            <w:tcBorders>
              <w:bottom w:val="nil"/>
            </w:tcBorders>
          </w:tcPr>
          <w:p w14:paraId="67356C13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7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10044" w:type="dxa"/>
            <w:gridSpan w:val="5"/>
            <w:tcBorders>
              <w:bottom w:val="nil"/>
            </w:tcBorders>
          </w:tcPr>
          <w:p w14:paraId="0780097F" w14:textId="77777777" w:rsidR="001F25C2" w:rsidRPr="0091066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91066D">
              <w:rPr>
                <w:rFonts w:ascii="Arial" w:hAnsi="Arial" w:cs="Arial"/>
                <w:sz w:val="18"/>
                <w:szCs w:val="18"/>
              </w:rPr>
              <w:t>Hochwertiger PVC-Bodenbelag (fest verklebter Designboden/Vinylboden)</w:t>
            </w:r>
          </w:p>
        </w:tc>
      </w:tr>
      <w:tr w:rsidR="002F3E09" w14:paraId="7DE1008B" w14:textId="77777777" w:rsidTr="00483E75">
        <w:trPr>
          <w:trHeight w:val="412"/>
        </w:trPr>
        <w:tc>
          <w:tcPr>
            <w:tcW w:w="423" w:type="dxa"/>
            <w:tcBorders>
              <w:top w:val="nil"/>
              <w:bottom w:val="single" w:sz="18" w:space="0" w:color="auto"/>
            </w:tcBorders>
          </w:tcPr>
          <w:p w14:paraId="4A7CF105" w14:textId="77777777" w:rsidR="002F3E09" w:rsidRDefault="002F3E09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Kontrollkästchen7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10044" w:type="dxa"/>
            <w:gridSpan w:val="5"/>
            <w:tcBorders>
              <w:top w:val="nil"/>
              <w:bottom w:val="single" w:sz="18" w:space="0" w:color="auto"/>
            </w:tcBorders>
          </w:tcPr>
          <w:p w14:paraId="36372DB3" w14:textId="77777777" w:rsidR="002F3E09" w:rsidRPr="0091066D" w:rsidRDefault="002F3E09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Ohne Bodenbeläge vermietet</w:t>
            </w:r>
          </w:p>
        </w:tc>
      </w:tr>
      <w:tr w:rsidR="00483E75" w14:paraId="6DF1B004" w14:textId="77777777" w:rsidTr="00483E75">
        <w:trPr>
          <w:trHeight w:val="366"/>
        </w:trPr>
        <w:tc>
          <w:tcPr>
            <w:tcW w:w="10467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BDED081" w14:textId="77777777" w:rsidR="00483E75" w:rsidRPr="00483E75" w:rsidRDefault="00483E75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483E75">
              <w:rPr>
                <w:rFonts w:ascii="Arial" w:hAnsi="Arial" w:cs="Arial"/>
                <w:b/>
                <w:bCs/>
              </w:rPr>
              <w:lastRenderedPageBreak/>
              <w:t>Fragen zur Mietpreisbremse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7B492A">
              <w:rPr>
                <w:rFonts w:ascii="Arial" w:hAnsi="Arial" w:cs="Arial"/>
                <w:sz w:val="18"/>
                <w:szCs w:val="18"/>
              </w:rPr>
              <w:t>(Fortsetzung)</w:t>
            </w:r>
          </w:p>
        </w:tc>
      </w:tr>
      <w:tr w:rsidR="001F25C2" w14:paraId="00563AFC" w14:textId="77777777" w:rsidTr="00483E75">
        <w:trPr>
          <w:trHeight w:val="366"/>
        </w:trPr>
        <w:tc>
          <w:tcPr>
            <w:tcW w:w="10467" w:type="dxa"/>
            <w:gridSpan w:val="6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6BFA6A68" w14:textId="77777777" w:rsidR="001F25C2" w:rsidRPr="00C30D1B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Verglasung</w:t>
            </w:r>
            <w:r w:rsidRPr="00C30D1B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Pflichtfeld </w:t>
            </w:r>
            <w:r w:rsidR="005474FD" w:rsidRPr="005474F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30D1B">
              <w:rPr>
                <w:rFonts w:ascii="Arial" w:hAnsi="Arial" w:cs="Arial"/>
                <w:sz w:val="18"/>
                <w:szCs w:val="18"/>
              </w:rPr>
              <w:t>Nur eine Antwort möglich)</w:t>
            </w:r>
          </w:p>
          <w:p w14:paraId="00D119C9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(sämtliche Fenster und Außentüren)</w:t>
            </w:r>
          </w:p>
          <w:p w14:paraId="70D6ED30" w14:textId="77777777" w:rsidR="001F25C2" w:rsidRPr="00CA0A2D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F25C2" w14:paraId="1C6717F7" w14:textId="77777777" w:rsidTr="00483E75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</w:tcBorders>
          </w:tcPr>
          <w:p w14:paraId="07218DD2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Kontrollkästchen64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10044" w:type="dxa"/>
            <w:gridSpan w:val="5"/>
            <w:tcBorders>
              <w:top w:val="nil"/>
              <w:right w:val="single" w:sz="18" w:space="0" w:color="auto"/>
            </w:tcBorders>
          </w:tcPr>
          <w:p w14:paraId="2D4A7494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(Isolierverglasung)</w:t>
            </w:r>
          </w:p>
        </w:tc>
      </w:tr>
      <w:tr w:rsidR="001F25C2" w14:paraId="10485BAE" w14:textId="77777777" w:rsidTr="00483E75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</w:tcBorders>
          </w:tcPr>
          <w:p w14:paraId="3A0F30E4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</w:instrText>
            </w:r>
            <w:bookmarkStart w:id="38" w:name="Kontrollkästchen38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10044" w:type="dxa"/>
            <w:gridSpan w:val="5"/>
            <w:tcBorders>
              <w:top w:val="nil"/>
              <w:right w:val="single" w:sz="18" w:space="0" w:color="auto"/>
            </w:tcBorders>
          </w:tcPr>
          <w:p w14:paraId="73D367F7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226B87">
              <w:rPr>
                <w:rFonts w:ascii="Arial" w:hAnsi="Arial" w:cs="Arial"/>
                <w:sz w:val="18"/>
                <w:szCs w:val="18"/>
              </w:rPr>
              <w:t>Doppelkastenfenster</w:t>
            </w:r>
          </w:p>
        </w:tc>
      </w:tr>
      <w:tr w:rsidR="001F25C2" w14:paraId="6E2F6DF0" w14:textId="77777777" w:rsidTr="00483E75">
        <w:trPr>
          <w:trHeight w:val="412"/>
        </w:trPr>
        <w:tc>
          <w:tcPr>
            <w:tcW w:w="423" w:type="dxa"/>
            <w:tcBorders>
              <w:left w:val="single" w:sz="18" w:space="0" w:color="auto"/>
            </w:tcBorders>
          </w:tcPr>
          <w:p w14:paraId="42F1D9E2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Kontrollkästchen3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10044" w:type="dxa"/>
            <w:gridSpan w:val="5"/>
            <w:tcBorders>
              <w:right w:val="single" w:sz="18" w:space="0" w:color="auto"/>
            </w:tcBorders>
          </w:tcPr>
          <w:p w14:paraId="53408B5E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Wärmeschutzverglasung (U-Wert von 1,1 bis 1,9)</w:t>
            </w:r>
          </w:p>
        </w:tc>
      </w:tr>
      <w:tr w:rsidR="001F25C2" w14:paraId="342AABB4" w14:textId="77777777" w:rsidTr="00483E75">
        <w:trPr>
          <w:trHeight w:val="412"/>
        </w:trPr>
        <w:tc>
          <w:tcPr>
            <w:tcW w:w="423" w:type="dxa"/>
            <w:tcBorders>
              <w:left w:val="single" w:sz="18" w:space="0" w:color="auto"/>
            </w:tcBorders>
          </w:tcPr>
          <w:p w14:paraId="2C997365" w14:textId="77777777" w:rsidR="001F25C2" w:rsidRPr="00226B87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lkästchen40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10044" w:type="dxa"/>
            <w:gridSpan w:val="5"/>
            <w:tcBorders>
              <w:right w:val="single" w:sz="18" w:space="0" w:color="auto"/>
            </w:tcBorders>
          </w:tcPr>
          <w:p w14:paraId="15ECB00D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Höherwertige Wärmeschutzverglasung (U-Werte von 1,0 und darunter)</w:t>
            </w:r>
          </w:p>
        </w:tc>
      </w:tr>
      <w:tr w:rsidR="001F25C2" w14:paraId="02F0ECCB" w14:textId="77777777" w:rsidTr="00483E75">
        <w:trPr>
          <w:trHeight w:val="398"/>
        </w:trPr>
        <w:tc>
          <w:tcPr>
            <w:tcW w:w="423" w:type="dxa"/>
            <w:tcBorders>
              <w:left w:val="single" w:sz="18" w:space="0" w:color="auto"/>
              <w:bottom w:val="single" w:sz="4" w:space="0" w:color="auto"/>
            </w:tcBorders>
          </w:tcPr>
          <w:p w14:paraId="6409EF15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Kontrollkästchen41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10044" w:type="dxa"/>
            <w:gridSpan w:val="5"/>
            <w:tcBorders>
              <w:bottom w:val="single" w:sz="4" w:space="0" w:color="auto"/>
              <w:right w:val="single" w:sz="18" w:space="0" w:color="auto"/>
            </w:tcBorders>
          </w:tcPr>
          <w:p w14:paraId="6C25D889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Wärmeschutzverglasung mit zusätzlichem Schallschutz (mind. Schallschutzklasse 4 der VDI-Richtlinie 2719)</w:t>
            </w:r>
          </w:p>
        </w:tc>
      </w:tr>
      <w:tr w:rsidR="001F25C2" w14:paraId="750E1085" w14:textId="77777777" w:rsidTr="00483E75">
        <w:trPr>
          <w:trHeight w:val="412"/>
        </w:trPr>
        <w:tc>
          <w:tcPr>
            <w:tcW w:w="10467" w:type="dxa"/>
            <w:gridSpan w:val="6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6FB8E64F" w14:textId="77777777" w:rsidR="001F25C2" w:rsidRPr="00C30D1B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Außenflächen</w:t>
            </w:r>
            <w:r w:rsidRPr="00C30D1B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474FD" w:rsidRPr="005474FD">
              <w:rPr>
                <w:rFonts w:ascii="Arial" w:hAnsi="Arial" w:cs="Arial"/>
                <w:i/>
                <w:iCs/>
                <w:sz w:val="18"/>
                <w:szCs w:val="18"/>
              </w:rPr>
              <w:t>Pflichtfeld</w:t>
            </w:r>
            <w:r w:rsidR="005474FD" w:rsidRPr="005474F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74F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C30D1B">
              <w:rPr>
                <w:rFonts w:ascii="Arial" w:hAnsi="Arial" w:cs="Arial"/>
                <w:sz w:val="18"/>
                <w:szCs w:val="18"/>
              </w:rPr>
              <w:t>Nur eine Antwort möglich)</w:t>
            </w:r>
          </w:p>
          <w:p w14:paraId="2368583E" w14:textId="77777777" w:rsidR="001F25C2" w:rsidRPr="0047376D" w:rsidRDefault="001F25C2" w:rsidP="001F25C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  <w:tr w:rsidR="001F25C2" w14:paraId="5929F161" w14:textId="77777777" w:rsidTr="00483E75">
        <w:trPr>
          <w:trHeight w:val="484"/>
        </w:trPr>
        <w:tc>
          <w:tcPr>
            <w:tcW w:w="423" w:type="dxa"/>
            <w:tcBorders>
              <w:top w:val="nil"/>
              <w:left w:val="single" w:sz="18" w:space="0" w:color="auto"/>
            </w:tcBorders>
          </w:tcPr>
          <w:p w14:paraId="379CC1E4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Kontrollkästchen4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10044" w:type="dxa"/>
            <w:gridSpan w:val="5"/>
            <w:tcBorders>
              <w:top w:val="nil"/>
              <w:right w:val="single" w:sz="18" w:space="0" w:color="auto"/>
            </w:tcBorders>
          </w:tcPr>
          <w:p w14:paraId="13C7202C" w14:textId="77777777" w:rsidR="001F25C2" w:rsidRPr="00226B87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Standard (Balkon (kleiner „Austritt“ zählt nicht dazu), Loggia oder ebenerdige Terrasse (ohne Garten) zur alleinigen Nutzung durch die Mietpartei)</w:t>
            </w:r>
          </w:p>
        </w:tc>
      </w:tr>
      <w:tr w:rsidR="001F25C2" w14:paraId="72C1C4EC" w14:textId="77777777" w:rsidTr="00483E75">
        <w:trPr>
          <w:trHeight w:val="450"/>
        </w:trPr>
        <w:tc>
          <w:tcPr>
            <w:tcW w:w="423" w:type="dxa"/>
            <w:tcBorders>
              <w:left w:val="single" w:sz="18" w:space="0" w:color="auto"/>
              <w:bottom w:val="nil"/>
            </w:tcBorders>
          </w:tcPr>
          <w:p w14:paraId="391DF553" w14:textId="77777777" w:rsidR="001F25C2" w:rsidRDefault="001F25C2" w:rsidP="001F25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Kontrollkästchen43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0044" w:type="dxa"/>
            <w:gridSpan w:val="5"/>
            <w:tcBorders>
              <w:bottom w:val="nil"/>
              <w:right w:val="single" w:sz="18" w:space="0" w:color="auto"/>
            </w:tcBorders>
          </w:tcPr>
          <w:p w14:paraId="4D5937E2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Kein Balkon, keine Loggia und keine Terrasse (ohne Garten) zur alleinigen Nutzung durch die Mietpartei vorhanden oder lediglich ein kleiner „Austritt“ vorhanden</w:t>
            </w:r>
          </w:p>
        </w:tc>
      </w:tr>
      <w:tr w:rsidR="001F25C2" w14:paraId="47F5F2B6" w14:textId="77777777" w:rsidTr="00483E75">
        <w:trPr>
          <w:trHeight w:val="416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4" w:space="0" w:color="auto"/>
            </w:tcBorders>
          </w:tcPr>
          <w:p w14:paraId="0EAC7A30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Kontrollkästchen7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10044" w:type="dxa"/>
            <w:gridSpan w:val="5"/>
            <w:tcBorders>
              <w:top w:val="nil"/>
              <w:bottom w:val="single" w:sz="4" w:space="0" w:color="auto"/>
              <w:right w:val="single" w:sz="18" w:space="0" w:color="auto"/>
            </w:tcBorders>
          </w:tcPr>
          <w:p w14:paraId="09D83F02" w14:textId="77777777" w:rsidR="001F25C2" w:rsidRDefault="001F25C2" w:rsidP="001F25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Garten zur alleinigen Nutzung</w:t>
            </w:r>
          </w:p>
        </w:tc>
      </w:tr>
      <w:tr w:rsidR="002835A9" w14:paraId="115CF413" w14:textId="77777777" w:rsidTr="00483E75">
        <w:trPr>
          <w:trHeight w:val="412"/>
        </w:trPr>
        <w:tc>
          <w:tcPr>
            <w:tcW w:w="10467" w:type="dxa"/>
            <w:gridSpan w:val="6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416D18CB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Barrierefreiheit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30D1B">
              <w:rPr>
                <w:rFonts w:ascii="Arial" w:hAnsi="Arial" w:cs="Arial"/>
                <w:sz w:val="18"/>
                <w:szCs w:val="18"/>
              </w:rPr>
              <w:t>(Mehrfachauswahl möglich)</w:t>
            </w:r>
          </w:p>
        </w:tc>
      </w:tr>
      <w:tr w:rsidR="002835A9" w14:paraId="3AE195C7" w14:textId="77777777" w:rsidTr="00483E75">
        <w:trPr>
          <w:trHeight w:val="412"/>
        </w:trPr>
        <w:tc>
          <w:tcPr>
            <w:tcW w:w="423" w:type="dxa"/>
            <w:tcBorders>
              <w:left w:val="single" w:sz="18" w:space="0" w:color="auto"/>
            </w:tcBorders>
          </w:tcPr>
          <w:p w14:paraId="360C2597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Kontrollkästchen4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10044" w:type="dxa"/>
            <w:gridSpan w:val="5"/>
            <w:tcBorders>
              <w:right w:val="single" w:sz="18" w:space="0" w:color="auto"/>
            </w:tcBorders>
          </w:tcPr>
          <w:p w14:paraId="0B0ADD89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Grundrissgestaltung zur Schaffung von rollstuhlgerechten Bewegungsflächen</w:t>
            </w:r>
          </w:p>
        </w:tc>
      </w:tr>
      <w:tr w:rsidR="002835A9" w14:paraId="2394585B" w14:textId="77777777" w:rsidTr="00483E75">
        <w:trPr>
          <w:trHeight w:val="412"/>
        </w:trPr>
        <w:tc>
          <w:tcPr>
            <w:tcW w:w="423" w:type="dxa"/>
            <w:tcBorders>
              <w:left w:val="single" w:sz="18" w:space="0" w:color="auto"/>
            </w:tcBorders>
          </w:tcPr>
          <w:p w14:paraId="7B3BD84B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Kontrollkästchen4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10044" w:type="dxa"/>
            <w:gridSpan w:val="5"/>
            <w:tcBorders>
              <w:right w:val="single" w:sz="18" w:space="0" w:color="auto"/>
            </w:tcBorders>
          </w:tcPr>
          <w:p w14:paraId="41E5AFC1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Rollstuhlgerechte Türbreiten von mind. 90 cm </w:t>
            </w:r>
          </w:p>
        </w:tc>
      </w:tr>
      <w:tr w:rsidR="002835A9" w14:paraId="1FB45EF4" w14:textId="77777777" w:rsidTr="00483E75">
        <w:trPr>
          <w:trHeight w:val="412"/>
        </w:trPr>
        <w:tc>
          <w:tcPr>
            <w:tcW w:w="423" w:type="dxa"/>
            <w:tcBorders>
              <w:left w:val="single" w:sz="18" w:space="0" w:color="auto"/>
              <w:bottom w:val="single" w:sz="4" w:space="0" w:color="auto"/>
            </w:tcBorders>
          </w:tcPr>
          <w:p w14:paraId="0D0E5B5A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bookmarkStart w:id="47" w:name="Kontrollkästchen17"/>
            <w:r>
              <w:rPr>
                <w:rFonts w:ascii="Arial" w:hAnsi="Arial" w:cs="Arial"/>
                <w:sz w:val="18"/>
                <w:szCs w:val="18"/>
              </w:rPr>
              <w:instrText xml:space="preserve">FORMCHECKBOX </w:instrText>
            </w:r>
            <w:r w:rsidR="00D854B6">
              <w:rPr>
                <w:rFonts w:ascii="Arial" w:hAnsi="Arial" w:cs="Arial"/>
                <w:sz w:val="18"/>
                <w:szCs w:val="18"/>
              </w:rPr>
            </w:r>
            <w:r w:rsidR="00D854B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10044" w:type="dxa"/>
            <w:gridSpan w:val="5"/>
            <w:tcBorders>
              <w:bottom w:val="single" w:sz="4" w:space="0" w:color="auto"/>
              <w:right w:val="single" w:sz="18" w:space="0" w:color="auto"/>
            </w:tcBorders>
          </w:tcPr>
          <w:p w14:paraId="7AD3395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Bodengleiche Dusche (max. 2 cm Höhe)</w:t>
            </w:r>
          </w:p>
          <w:p w14:paraId="144B16BF" w14:textId="77777777" w:rsidR="002835A9" w:rsidRPr="00047E3E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35A9" w14:paraId="7BB3F6D6" w14:textId="77777777" w:rsidTr="00483E75">
        <w:trPr>
          <w:trHeight w:val="412"/>
        </w:trPr>
        <w:tc>
          <w:tcPr>
            <w:tcW w:w="10467" w:type="dxa"/>
            <w:gridSpan w:val="6"/>
            <w:tcBorders>
              <w:left w:val="single" w:sz="18" w:space="0" w:color="auto"/>
              <w:right w:val="single" w:sz="18" w:space="0" w:color="auto"/>
            </w:tcBorders>
          </w:tcPr>
          <w:p w14:paraId="65AB67A4" w14:textId="77777777" w:rsidR="002835A9" w:rsidRPr="00C30D1B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 w:rsidRPr="0047376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Sonstiges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30D1B">
              <w:rPr>
                <w:rFonts w:ascii="Arial" w:hAnsi="Arial" w:cs="Arial"/>
                <w:sz w:val="18"/>
                <w:szCs w:val="18"/>
              </w:rPr>
              <w:t>(Mehrfachauswahl möglich)</w:t>
            </w:r>
          </w:p>
        </w:tc>
      </w:tr>
      <w:tr w:rsidR="002835A9" w14:paraId="60FC4003" w14:textId="77777777" w:rsidTr="00483E75">
        <w:trPr>
          <w:trHeight w:val="412"/>
        </w:trPr>
        <w:tc>
          <w:tcPr>
            <w:tcW w:w="423" w:type="dxa"/>
            <w:tcBorders>
              <w:left w:val="single" w:sz="18" w:space="0" w:color="auto"/>
            </w:tcBorders>
          </w:tcPr>
          <w:p w14:paraId="42115E09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Kontrollkästchen67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10044" w:type="dxa"/>
            <w:gridSpan w:val="5"/>
            <w:tcBorders>
              <w:right w:val="single" w:sz="18" w:space="0" w:color="auto"/>
            </w:tcBorders>
          </w:tcPr>
          <w:p w14:paraId="2F51677F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Wohnung ist mit einer Fußbodenheizung ausgestattet</w:t>
            </w:r>
          </w:p>
        </w:tc>
      </w:tr>
      <w:tr w:rsidR="002835A9" w14:paraId="46B9D967" w14:textId="77777777" w:rsidTr="00483E75">
        <w:trPr>
          <w:trHeight w:val="412"/>
        </w:trPr>
        <w:tc>
          <w:tcPr>
            <w:tcW w:w="423" w:type="dxa"/>
            <w:tcBorders>
              <w:left w:val="single" w:sz="18" w:space="0" w:color="auto"/>
            </w:tcBorders>
          </w:tcPr>
          <w:p w14:paraId="48309ADE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Kontrollkästchen4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10044" w:type="dxa"/>
            <w:gridSpan w:val="5"/>
            <w:tcBorders>
              <w:right w:val="single" w:sz="18" w:space="0" w:color="auto"/>
            </w:tcBorders>
          </w:tcPr>
          <w:p w14:paraId="0BB20015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meisten Fenster der Wohnung sind mit elektrisch betriebenen Rollläden/Fensterläden ausgestattet</w:t>
            </w:r>
          </w:p>
        </w:tc>
      </w:tr>
      <w:tr w:rsidR="002835A9" w14:paraId="2BDDD1F1" w14:textId="77777777" w:rsidTr="00483E75">
        <w:trPr>
          <w:trHeight w:val="504"/>
        </w:trPr>
        <w:tc>
          <w:tcPr>
            <w:tcW w:w="423" w:type="dxa"/>
            <w:tcBorders>
              <w:left w:val="single" w:sz="18" w:space="0" w:color="auto"/>
            </w:tcBorders>
          </w:tcPr>
          <w:p w14:paraId="62D631F6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Kontrollkästchen50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10044" w:type="dxa"/>
            <w:gridSpan w:val="5"/>
            <w:tcBorders>
              <w:right w:val="single" w:sz="18" w:space="0" w:color="auto"/>
            </w:tcBorders>
          </w:tcPr>
          <w:p w14:paraId="4E4799A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Offene Küche (Ein vollwertiger Raum, der zum Ess- und Wohnraum hin offen gestaltet wurde. Eine Kochnische oder Kochgelegenheit fällt nicht darunter)</w:t>
            </w:r>
          </w:p>
        </w:tc>
      </w:tr>
      <w:tr w:rsidR="002835A9" w14:paraId="4FB92CA6" w14:textId="77777777" w:rsidTr="00483E75">
        <w:trPr>
          <w:trHeight w:val="567"/>
        </w:trPr>
        <w:tc>
          <w:tcPr>
            <w:tcW w:w="423" w:type="dxa"/>
            <w:tcBorders>
              <w:left w:val="single" w:sz="18" w:space="0" w:color="auto"/>
              <w:bottom w:val="nil"/>
            </w:tcBorders>
          </w:tcPr>
          <w:p w14:paraId="77CBC837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Kontrollkästchen51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10044" w:type="dxa"/>
            <w:gridSpan w:val="5"/>
            <w:tcBorders>
              <w:bottom w:val="nil"/>
              <w:right w:val="single" w:sz="18" w:space="0" w:color="auto"/>
            </w:tcBorders>
          </w:tcPr>
          <w:p w14:paraId="5FCCD2A0" w14:textId="472D9B21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 der Wohnung befinden sich ein oder mehrere „gefangene“ Räume, also Räume, die man nicht direkt über einen Flur oder den Eingangsbereich, sondern nur über ein Durchgangszimmer betreten kann.</w:t>
            </w:r>
          </w:p>
        </w:tc>
      </w:tr>
      <w:tr w:rsidR="002835A9" w14:paraId="5136312A" w14:textId="77777777" w:rsidTr="00483E75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2" w:space="0" w:color="auto"/>
            </w:tcBorders>
          </w:tcPr>
          <w:p w14:paraId="0DF2C50F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Kontrollkästchen5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10044" w:type="dxa"/>
            <w:gridSpan w:val="5"/>
            <w:tcBorders>
              <w:top w:val="nil"/>
              <w:bottom w:val="single" w:sz="2" w:space="0" w:color="auto"/>
              <w:right w:val="single" w:sz="18" w:space="0" w:color="auto"/>
            </w:tcBorders>
          </w:tcPr>
          <w:p w14:paraId="357E8161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Die Wohnung verfügt über keine Gegensprechanlage mit Türöffnerfunktion.</w:t>
            </w:r>
          </w:p>
        </w:tc>
      </w:tr>
      <w:tr w:rsidR="002835A9" w14:paraId="06DF409A" w14:textId="77777777" w:rsidTr="00483E75">
        <w:trPr>
          <w:trHeight w:val="412"/>
        </w:trPr>
        <w:tc>
          <w:tcPr>
            <w:tcW w:w="10467" w:type="dxa"/>
            <w:gridSpan w:val="6"/>
            <w:tcBorders>
              <w:top w:val="single" w:sz="2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27090AAD" w14:textId="77777777" w:rsidR="002835A9" w:rsidRPr="00C30D1B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 w:rsidRPr="00047E3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Modernisierungen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30D1B">
              <w:rPr>
                <w:rFonts w:ascii="Arial" w:hAnsi="Arial" w:cs="Arial"/>
                <w:sz w:val="18"/>
                <w:szCs w:val="18"/>
              </w:rPr>
              <w:t>(Mehrfachauswahl möglich)</w:t>
            </w:r>
          </w:p>
          <w:p w14:paraId="20EB5056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(nur auszufüllen, wenn das Gebäude vor 1980 errichtet wurde)</w:t>
            </w:r>
          </w:p>
          <w:p w14:paraId="7E75C3A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35A9" w14:paraId="25FA2F5A" w14:textId="77777777" w:rsidTr="00483E75">
        <w:trPr>
          <w:trHeight w:val="576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DBDF524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Kontrollkästchen53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B722B76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2009: </w:t>
            </w:r>
            <w:r w:rsidRPr="00436560">
              <w:rPr>
                <w:rFonts w:ascii="Arial" w:hAnsi="Arial" w:cs="Arial"/>
                <w:sz w:val="18"/>
                <w:szCs w:val="18"/>
              </w:rPr>
              <w:t>Erneuerung/Austausch der gesamten Heizungsanlage (des Heizkessels, der Rohr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436560">
              <w:rPr>
                <w:rFonts w:ascii="Arial" w:hAnsi="Arial" w:cs="Arial"/>
                <w:sz w:val="18"/>
                <w:szCs w:val="18"/>
              </w:rPr>
              <w:t>bzw. Zuleitungen von der Heizzentrale zu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36560">
              <w:rPr>
                <w:rFonts w:ascii="Arial" w:hAnsi="Arial" w:cs="Arial"/>
                <w:sz w:val="18"/>
                <w:szCs w:val="18"/>
              </w:rPr>
              <w:t>den Wohnungen sowie der Heizkörper)</w:t>
            </w:r>
          </w:p>
        </w:tc>
      </w:tr>
      <w:tr w:rsidR="002835A9" w14:paraId="09AC5ED2" w14:textId="77777777" w:rsidTr="00483E75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9F74F3D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Kontrollkästchen54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FA78BD5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 bis 2014: </w:t>
            </w:r>
            <w:r w:rsidRPr="00436560">
              <w:rPr>
                <w:rFonts w:ascii="Arial" w:hAnsi="Arial" w:cs="Arial"/>
                <w:sz w:val="18"/>
                <w:szCs w:val="18"/>
              </w:rPr>
              <w:t>Baderneuerung/-modernisierung (zeitgleiche Neuverfliesung und Erneuerung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36560">
              <w:rPr>
                <w:rFonts w:ascii="Arial" w:hAnsi="Arial" w:cs="Arial"/>
                <w:sz w:val="18"/>
                <w:szCs w:val="18"/>
              </w:rPr>
              <w:t>von Sanitärobjekten)</w:t>
            </w:r>
          </w:p>
        </w:tc>
      </w:tr>
      <w:tr w:rsidR="002835A9" w14:paraId="655E5C75" w14:textId="77777777" w:rsidTr="00483E75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4BE5C41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Kontrollkästchen55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05E60BC6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2015: </w:t>
            </w:r>
            <w:r w:rsidRPr="00A47F5B">
              <w:rPr>
                <w:rFonts w:ascii="Arial" w:hAnsi="Arial" w:cs="Arial"/>
                <w:sz w:val="18"/>
                <w:szCs w:val="18"/>
              </w:rPr>
              <w:t>Baderneuerung/-modernisierung (zeitgleiche Neuverfliesung und Erneuerung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von Sanitärobjekten)</w:t>
            </w:r>
          </w:p>
        </w:tc>
      </w:tr>
      <w:tr w:rsidR="002835A9" w14:paraId="64BE2E6F" w14:textId="77777777" w:rsidTr="00483E75">
        <w:trPr>
          <w:trHeight w:val="608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700DD0D0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Kontrollkästchen56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D10B35F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2015: </w:t>
            </w:r>
            <w:r w:rsidRPr="00A47F5B">
              <w:rPr>
                <w:rFonts w:ascii="Arial" w:hAnsi="Arial" w:cs="Arial"/>
                <w:sz w:val="18"/>
                <w:szCs w:val="18"/>
              </w:rPr>
              <w:t>Erneuerung/Modernisierung der Fenster (in sämtlichen Aufenthaltsräumen, wie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Wohn- und Schlafräume, und in der Küche)</w:t>
            </w:r>
          </w:p>
        </w:tc>
      </w:tr>
      <w:tr w:rsidR="002835A9" w14:paraId="2DF78CAA" w14:textId="77777777" w:rsidTr="00483E75">
        <w:trPr>
          <w:trHeight w:val="587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F0839E1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Kontrollkästchen57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29A1599C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2009: </w:t>
            </w:r>
            <w:r w:rsidRPr="00A47F5B">
              <w:rPr>
                <w:rFonts w:ascii="Arial" w:hAnsi="Arial" w:cs="Arial"/>
                <w:sz w:val="18"/>
                <w:szCs w:val="18"/>
              </w:rPr>
              <w:t>Vollständige Erneuerung der Elektroinstallation (Austausch der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vorhandenen Leitungen und/oder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Verstärkung der Leitungsquerschnitte)</w:t>
            </w:r>
          </w:p>
        </w:tc>
      </w:tr>
      <w:tr w:rsidR="002835A9" w14:paraId="402E35C6" w14:textId="77777777" w:rsidTr="00483E75">
        <w:trPr>
          <w:trHeight w:val="553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CDC2B2E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Kontrollkästchen58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57139E2" w14:textId="77777777" w:rsidR="002835A9" w:rsidRPr="00A47F5B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2009: </w:t>
            </w:r>
            <w:r w:rsidRPr="00A47F5B">
              <w:rPr>
                <w:rFonts w:ascii="Arial" w:hAnsi="Arial" w:cs="Arial"/>
                <w:sz w:val="18"/>
                <w:szCs w:val="18"/>
              </w:rPr>
              <w:t>Erneuerung/Austausch des Fußbodenbelages bzw. grundlegende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Aufbereitung bei Parkett und Hobeldielen</w:t>
            </w:r>
          </w:p>
          <w:p w14:paraId="13C67975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 w:rsidRPr="00A47F5B">
              <w:rPr>
                <w:rFonts w:ascii="Arial" w:hAnsi="Arial" w:cs="Arial"/>
                <w:sz w:val="18"/>
                <w:szCs w:val="18"/>
              </w:rPr>
              <w:t>(Boden vollständig abgeschliffen)</w:t>
            </w:r>
          </w:p>
        </w:tc>
      </w:tr>
      <w:tr w:rsidR="002835A9" w14:paraId="234D557B" w14:textId="77777777" w:rsidTr="00483E75">
        <w:trPr>
          <w:trHeight w:val="575"/>
        </w:trPr>
        <w:tc>
          <w:tcPr>
            <w:tcW w:w="423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47D1D694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Kontrollkästchen5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821C9F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1995 bis 2014: </w:t>
            </w:r>
            <w:r w:rsidRPr="00A47F5B">
              <w:rPr>
                <w:rFonts w:ascii="Arial" w:hAnsi="Arial" w:cs="Arial"/>
                <w:sz w:val="18"/>
                <w:szCs w:val="18"/>
              </w:rPr>
              <w:t>Nachträgliche Dämmung der Außenwände, des Daches bzw. der obersten Geschossdecke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und der Kellerdecke</w:t>
            </w:r>
          </w:p>
        </w:tc>
      </w:tr>
      <w:tr w:rsidR="002835A9" w14:paraId="33B8CAA5" w14:textId="77777777" w:rsidTr="00483E75">
        <w:trPr>
          <w:trHeight w:val="412"/>
        </w:trPr>
        <w:tc>
          <w:tcPr>
            <w:tcW w:w="423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14:paraId="68D5203B" w14:textId="77777777" w:rsidR="002835A9" w:rsidRDefault="002835A9" w:rsidP="00283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Kontrollkästchen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Kontrollkästchen60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FORMCHECKBOX </w:instrText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="00D854B6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10044" w:type="dxa"/>
            <w:gridSpan w:val="5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14:paraId="53425B63" w14:textId="77777777" w:rsidR="002835A9" w:rsidRDefault="002835A9" w:rsidP="002835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Ab 2015: </w:t>
            </w:r>
            <w:r w:rsidRPr="00A47F5B">
              <w:rPr>
                <w:rFonts w:ascii="Arial" w:hAnsi="Arial" w:cs="Arial"/>
                <w:sz w:val="18"/>
                <w:szCs w:val="18"/>
              </w:rPr>
              <w:t>Nachträgliche Dämmung der Außenwände, des Daches bzw. der obersten Geschossdecke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47F5B">
              <w:rPr>
                <w:rFonts w:ascii="Arial" w:hAnsi="Arial" w:cs="Arial"/>
                <w:sz w:val="18"/>
                <w:szCs w:val="18"/>
              </w:rPr>
              <w:t>und der Kellerdecke</w:t>
            </w:r>
          </w:p>
        </w:tc>
      </w:tr>
    </w:tbl>
    <w:p w14:paraId="5342E213" w14:textId="77777777" w:rsidR="00483E75" w:rsidRDefault="00483E75">
      <w:pPr>
        <w:rPr>
          <w:rFonts w:ascii="Arial" w:hAnsi="Arial" w:cs="Arial"/>
          <w:sz w:val="18"/>
          <w:szCs w:val="18"/>
        </w:rPr>
      </w:pPr>
    </w:p>
    <w:p w14:paraId="47E7CD57" w14:textId="77777777" w:rsidR="00C4634C" w:rsidRDefault="00C4634C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066748" w14:paraId="33668154" w14:textId="77777777" w:rsidTr="00EE0131">
        <w:tc>
          <w:tcPr>
            <w:tcW w:w="10456" w:type="dxa"/>
          </w:tcPr>
          <w:p w14:paraId="22BD65AA" w14:textId="77777777" w:rsidR="00066748" w:rsidRPr="00EB70EB" w:rsidRDefault="00066748" w:rsidP="00EE01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EB">
              <w:rPr>
                <w:rFonts w:ascii="Arial" w:hAnsi="Arial" w:cs="Arial"/>
                <w:b/>
                <w:bCs/>
                <w:sz w:val="20"/>
                <w:szCs w:val="20"/>
              </w:rPr>
              <w:t>Hinweis für den Vermieter:</w:t>
            </w:r>
          </w:p>
          <w:p w14:paraId="56F1E32E" w14:textId="77777777" w:rsidR="00066748" w:rsidRDefault="00066748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Bei der Prüfung der Einhaltung der Mietpreisbremse wird </w:t>
            </w:r>
            <w:r w:rsidR="00483E75">
              <w:rPr>
                <w:rFonts w:ascii="Arial" w:hAnsi="Arial" w:cs="Arial"/>
                <w:sz w:val="18"/>
                <w:szCs w:val="18"/>
              </w:rPr>
              <w:t>grundsätzlich</w:t>
            </w:r>
            <w:r>
              <w:rPr>
                <w:rFonts w:ascii="Arial" w:hAnsi="Arial" w:cs="Arial"/>
                <w:sz w:val="18"/>
                <w:szCs w:val="18"/>
              </w:rPr>
              <w:t xml:space="preserve"> vom Mittelwert de</w:t>
            </w:r>
            <w:r w:rsidR="00AD6FA0">
              <w:rPr>
                <w:rFonts w:ascii="Arial" w:hAnsi="Arial" w:cs="Arial"/>
                <w:sz w:val="18"/>
                <w:szCs w:val="18"/>
              </w:rPr>
              <w:t>s Mietspiegels</w:t>
            </w:r>
            <w:r>
              <w:rPr>
                <w:rFonts w:ascii="Arial" w:hAnsi="Arial" w:cs="Arial"/>
                <w:sz w:val="18"/>
                <w:szCs w:val="18"/>
              </w:rPr>
              <w:t xml:space="preserve"> ausgegangen. Sollten aus Ihrer Sicht</w:t>
            </w:r>
            <w:r w:rsidR="00AD6FA0">
              <w:rPr>
                <w:rFonts w:ascii="Arial" w:hAnsi="Arial" w:cs="Arial"/>
                <w:sz w:val="18"/>
                <w:szCs w:val="18"/>
              </w:rPr>
              <w:t xml:space="preserve"> in der genannten Wohnung</w:t>
            </w:r>
            <w:r>
              <w:rPr>
                <w:rFonts w:ascii="Arial" w:hAnsi="Arial" w:cs="Arial"/>
                <w:sz w:val="18"/>
                <w:szCs w:val="18"/>
              </w:rPr>
              <w:t xml:space="preserve"> im Mietspiegel nicht genannte sowie nicht abgefragte </w:t>
            </w:r>
            <w:r w:rsidRPr="00066748">
              <w:rPr>
                <w:rFonts w:ascii="Arial" w:hAnsi="Arial" w:cs="Arial"/>
                <w:sz w:val="18"/>
                <w:szCs w:val="18"/>
              </w:rPr>
              <w:t xml:space="preserve">Ausstattungs- oder Beschaffenheitsmerkmale </w:t>
            </w:r>
            <w:r>
              <w:rPr>
                <w:rFonts w:ascii="Arial" w:hAnsi="Arial" w:cs="Arial"/>
                <w:sz w:val="18"/>
                <w:szCs w:val="18"/>
              </w:rPr>
              <w:t xml:space="preserve">vorhanden sein, die ein </w:t>
            </w:r>
            <w:r w:rsidR="009D5B08"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 xml:space="preserve">bweichen vom Mittelwert rechtfertigen, tragen Sie diese bitte hier ein oder erläutern diese auf einem separaten </w:t>
            </w:r>
            <w:r w:rsidR="00E37F17">
              <w:rPr>
                <w:rFonts w:ascii="Arial" w:hAnsi="Arial" w:cs="Arial"/>
                <w:sz w:val="18"/>
                <w:szCs w:val="18"/>
              </w:rPr>
              <w:t>Blatt.</w:t>
            </w:r>
          </w:p>
          <w:p w14:paraId="18A52CF0" w14:textId="77777777" w:rsidR="00E37F17" w:rsidRDefault="00E37F17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3B9A2C5" w14:textId="77777777" w:rsidR="00AD6FA0" w:rsidRDefault="00AD6FA0"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_____________________________________________________________________________________________________</w:t>
            </w:r>
          </w:p>
          <w:p w14:paraId="53A62027" w14:textId="77777777" w:rsidR="00AD6FA0" w:rsidRDefault="00AD6FA0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72C680A" w14:textId="77777777" w:rsidR="00AD6FA0" w:rsidRDefault="00AD6FA0"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_____________________________________________________________________________________________________</w:t>
            </w:r>
          </w:p>
          <w:p w14:paraId="6DA00260" w14:textId="77777777" w:rsidR="00AD6FA0" w:rsidRDefault="00AD6FA0" w:rsidP="0006674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88064D" w14:textId="77777777" w:rsidR="00066748" w:rsidRPr="006668E2" w:rsidRDefault="00AD6FA0" w:rsidP="00AD6F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_____________________________________________________________________________________________________</w:t>
            </w:r>
          </w:p>
        </w:tc>
      </w:tr>
    </w:tbl>
    <w:p w14:paraId="7E7C46AF" w14:textId="77777777" w:rsidR="00154F07" w:rsidRDefault="00154F07" w:rsidP="009F6B23">
      <w:pPr>
        <w:spacing w:after="0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480818" w14:paraId="11F3A822" w14:textId="77777777" w:rsidTr="00C4634C">
        <w:tc>
          <w:tcPr>
            <w:tcW w:w="10420" w:type="dxa"/>
          </w:tcPr>
          <w:p w14:paraId="00B0993F" w14:textId="77777777" w:rsidR="00480818" w:rsidRPr="00480818" w:rsidRDefault="00480818" w:rsidP="009F6B2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0818">
              <w:rPr>
                <w:rFonts w:ascii="Arial" w:hAnsi="Arial" w:cs="Arial"/>
                <w:b/>
                <w:bCs/>
              </w:rPr>
              <w:t>Vermieter-/in</w:t>
            </w:r>
          </w:p>
        </w:tc>
      </w:tr>
      <w:tr w:rsidR="00480818" w14:paraId="682AA88A" w14:textId="77777777" w:rsidTr="00AD6FA0">
        <w:trPr>
          <w:trHeight w:val="415"/>
        </w:trPr>
        <w:tc>
          <w:tcPr>
            <w:tcW w:w="10420" w:type="dxa"/>
            <w:vAlign w:val="bottom"/>
          </w:tcPr>
          <w:p w14:paraId="4B85D434" w14:textId="77777777" w:rsidR="00480818" w:rsidRPr="00480818" w:rsidRDefault="00480818" w:rsidP="009F6B2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___________________________________________________________________________________</w:t>
            </w:r>
          </w:p>
        </w:tc>
      </w:tr>
      <w:tr w:rsidR="00480818" w14:paraId="14BB7DE9" w14:textId="77777777" w:rsidTr="00C4634C">
        <w:tc>
          <w:tcPr>
            <w:tcW w:w="10420" w:type="dxa"/>
          </w:tcPr>
          <w:p w14:paraId="4790AFF7" w14:textId="77777777" w:rsidR="00480818" w:rsidRDefault="00480818" w:rsidP="009F6B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Name, Vorname, Anschrift, Telefon</w:t>
            </w:r>
          </w:p>
        </w:tc>
      </w:tr>
      <w:tr w:rsidR="00480818" w14:paraId="02FF5A0C" w14:textId="77777777" w:rsidTr="00AD6FA0">
        <w:trPr>
          <w:trHeight w:val="510"/>
        </w:trPr>
        <w:tc>
          <w:tcPr>
            <w:tcW w:w="10420" w:type="dxa"/>
            <w:vAlign w:val="bottom"/>
          </w:tcPr>
          <w:p w14:paraId="77DA0BB0" w14:textId="77777777" w:rsidR="00480818" w:rsidRDefault="00480818" w:rsidP="004808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</w:rPr>
              <w:t>___________________________________________________________________________________</w:t>
            </w:r>
          </w:p>
        </w:tc>
      </w:tr>
      <w:tr w:rsidR="00480818" w14:paraId="1EBE9373" w14:textId="77777777" w:rsidTr="00C4634C">
        <w:tc>
          <w:tcPr>
            <w:tcW w:w="10420" w:type="dxa"/>
          </w:tcPr>
          <w:p w14:paraId="192E429F" w14:textId="77777777" w:rsidR="00480818" w:rsidRDefault="00480818" w:rsidP="0048081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Datum, Unterschrift des Vermieters/der Vermieterin</w:t>
            </w:r>
          </w:p>
        </w:tc>
      </w:tr>
    </w:tbl>
    <w:p w14:paraId="102B6A69" w14:textId="77777777" w:rsidR="003620FC" w:rsidRDefault="003620FC" w:rsidP="00154F07">
      <w:pPr>
        <w:spacing w:after="0"/>
        <w:rPr>
          <w:rFonts w:ascii="Arial" w:hAnsi="Arial" w:cs="Arial"/>
          <w:sz w:val="18"/>
          <w:szCs w:val="18"/>
        </w:rPr>
      </w:pPr>
    </w:p>
    <w:sectPr w:rsidR="003620FC" w:rsidSect="004E416C">
      <w:headerReference w:type="default" r:id="rId8"/>
      <w:footerReference w:type="default" r:id="rId9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ECE8C" w14:textId="77777777" w:rsidR="00E67190" w:rsidRDefault="00E67190" w:rsidP="0047376D">
      <w:pPr>
        <w:spacing w:after="0" w:line="240" w:lineRule="auto"/>
      </w:pPr>
      <w:r>
        <w:separator/>
      </w:r>
    </w:p>
  </w:endnote>
  <w:endnote w:type="continuationSeparator" w:id="0">
    <w:p w14:paraId="3015D8CF" w14:textId="77777777" w:rsidR="00E67190" w:rsidRDefault="00E67190" w:rsidP="00473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23B8B" w14:textId="77777777" w:rsidR="00E1301F" w:rsidRDefault="005D7BAD">
    <w:pPr>
      <w:pStyle w:val="Fuzeile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C6A45EB" wp14:editId="740939A9">
              <wp:simplePos x="0" y="0"/>
              <wp:positionH relativeFrom="column">
                <wp:posOffset>15240</wp:posOffset>
              </wp:positionH>
              <wp:positionV relativeFrom="paragraph">
                <wp:posOffset>-176898</wp:posOffset>
              </wp:positionV>
              <wp:extent cx="6615463" cy="234315"/>
              <wp:effectExtent l="0" t="0" r="0" b="0"/>
              <wp:wrapNone/>
              <wp:docPr id="2" name="Gruppieren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5463" cy="234315"/>
                        <a:chOff x="0" y="0"/>
                        <a:chExt cx="6615463" cy="234315"/>
                      </a:xfrm>
                    </wpg:grpSpPr>
                    <pic:pic xmlns:pic="http://schemas.openxmlformats.org/drawingml/2006/picture">
                      <pic:nvPicPr>
                        <pic:cNvPr id="56" name="image1.png" descr="Vordruck_Fuss">
                          <a:extLst>
                            <a:ext uri="{FF2B5EF4-FFF2-40B4-BE49-F238E27FC236}">
                              <a16:creationId xmlns:a16="http://schemas.microsoft.com/office/drawing/2014/main" id="{54DCDDB7-4551-977B-0E32-7E211F52846C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688" y="28875"/>
                          <a:ext cx="6581775" cy="1714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" name="Textfeld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8110" cy="23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5FAD0" w14:textId="77777777" w:rsidR="005D7BAD" w:rsidRPr="00E1301F" w:rsidRDefault="00A42B85" w:rsidP="005D7BA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Vermieterbescheinigung</w:t>
                            </w:r>
                            <w:r w:rsidR="005D7BAD">
                              <w:rPr>
                                <w:sz w:val="16"/>
                                <w:szCs w:val="16"/>
                              </w:rPr>
                              <w:t xml:space="preserve"> – Stand </w:t>
                            </w:r>
                            <w:r w:rsidR="00483E75">
                              <w:rPr>
                                <w:sz w:val="16"/>
                                <w:szCs w:val="16"/>
                              </w:rPr>
                              <w:t>05</w:t>
                            </w:r>
                            <w:r w:rsidR="002F3E09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483E75"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="002F3E09">
                              <w:rPr>
                                <w:sz w:val="16"/>
                                <w:szCs w:val="16"/>
                              </w:rPr>
                              <w:t>.2</w:t>
                            </w:r>
                            <w:r w:rsidR="005D7BAD">
                              <w:rPr>
                                <w:sz w:val="16"/>
                                <w:szCs w:val="16"/>
                              </w:rPr>
                              <w:t>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C6A45EB" id="Gruppieren 2" o:spid="_x0000_s1026" style="position:absolute;margin-left:1.2pt;margin-top:-13.95pt;width:520.9pt;height:18.45pt;z-index:251661312" coordsize="66154,23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alt="Vordruck_Fuss" style="position:absolute;left:336;top:288;width:65818;height:1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">
                <v:imagedata r:id="rId2" o:title="Vordruck_Fuss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8" type="#_x0000_t202" style="position:absolute;width:26581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14:paraId="20F5FAD0" w14:textId="77777777" w:rsidR="005D7BAD" w:rsidRPr="00E1301F" w:rsidRDefault="00A42B85" w:rsidP="005D7BA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Vermieterbescheinigung</w:t>
                      </w:r>
                      <w:r w:rsidR="005D7BAD">
                        <w:rPr>
                          <w:sz w:val="16"/>
                          <w:szCs w:val="16"/>
                        </w:rPr>
                        <w:t xml:space="preserve"> – Stand </w:t>
                      </w:r>
                      <w:r w:rsidR="00483E75">
                        <w:rPr>
                          <w:sz w:val="16"/>
                          <w:szCs w:val="16"/>
                        </w:rPr>
                        <w:t>05</w:t>
                      </w:r>
                      <w:r w:rsidR="002F3E09">
                        <w:rPr>
                          <w:sz w:val="16"/>
                          <w:szCs w:val="16"/>
                        </w:rPr>
                        <w:t>.</w:t>
                      </w:r>
                      <w:r w:rsidR="00483E75">
                        <w:rPr>
                          <w:sz w:val="16"/>
                          <w:szCs w:val="16"/>
                        </w:rPr>
                        <w:t>10</w:t>
                      </w:r>
                      <w:r w:rsidR="002F3E09">
                        <w:rPr>
                          <w:sz w:val="16"/>
                          <w:szCs w:val="16"/>
                        </w:rPr>
                        <w:t>.2</w:t>
                      </w:r>
                      <w:r w:rsidR="005D7BAD">
                        <w:rPr>
                          <w:sz w:val="16"/>
                          <w:szCs w:val="16"/>
                        </w:rPr>
                        <w:t>026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58780" w14:textId="77777777" w:rsidR="00E67190" w:rsidRDefault="00E67190" w:rsidP="0047376D">
      <w:pPr>
        <w:spacing w:after="0" w:line="240" w:lineRule="auto"/>
      </w:pPr>
      <w:r>
        <w:separator/>
      </w:r>
    </w:p>
  </w:footnote>
  <w:footnote w:type="continuationSeparator" w:id="0">
    <w:p w14:paraId="3B11EEC4" w14:textId="77777777" w:rsidR="00E67190" w:rsidRDefault="00E67190" w:rsidP="00473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648756"/>
      <w:docPartObj>
        <w:docPartGallery w:val="Page Numbers (Top of Page)"/>
        <w:docPartUnique/>
      </w:docPartObj>
    </w:sdtPr>
    <w:sdtEndPr/>
    <w:sdtContent>
      <w:p w14:paraId="043BA8E4" w14:textId="77777777" w:rsidR="00A91BED" w:rsidRDefault="00E1301F">
        <w:pPr>
          <w:pStyle w:val="Kopfzeile"/>
          <w:jc w:val="right"/>
        </w:pPr>
        <w:r>
          <w:rPr>
            <w:noProof/>
          </w:rPr>
          <w:drawing>
            <wp:anchor distT="0" distB="0" distL="114300" distR="114300" simplePos="0" relativeHeight="251657216" behindDoc="1" locked="0" layoutInCell="1" allowOverlap="1" wp14:anchorId="6E4D456A" wp14:editId="256CDD15">
              <wp:simplePos x="0" y="0"/>
              <wp:positionH relativeFrom="page">
                <wp:align>right</wp:align>
              </wp:positionH>
              <wp:positionV relativeFrom="paragraph">
                <wp:posOffset>7620</wp:posOffset>
              </wp:positionV>
              <wp:extent cx="2458720" cy="553720"/>
              <wp:effectExtent l="0" t="0" r="0" b="0"/>
              <wp:wrapNone/>
              <wp:docPr id="55" name="Grafik 54">
                <a:extLst xmlns:a="http://schemas.openxmlformats.org/drawingml/2006/main">
                  <a:ext uri="{FF2B5EF4-FFF2-40B4-BE49-F238E27FC236}">
                    <a16:creationId xmlns:a16="http://schemas.microsoft.com/office/drawing/2014/main" id="{72A79622-EFCF-236C-86BC-1E80175804C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" name="Grafik 54">
                        <a:extLst>
                          <a:ext uri="{FF2B5EF4-FFF2-40B4-BE49-F238E27FC236}">
                            <a16:creationId xmlns:a16="http://schemas.microsoft.com/office/drawing/2014/main" id="{72A79622-EFCF-236C-86BC-1E80175804C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1" t="3065" r="908"/>
                      <a:stretch/>
                    </pic:blipFill>
                    <pic:spPr>
                      <a:xfrm>
                        <a:off x="0" y="0"/>
                        <a:ext cx="2458720" cy="5537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7FCADBE3" w14:textId="77777777" w:rsidR="00E1301F" w:rsidRDefault="00E1301F">
        <w:pPr>
          <w:pStyle w:val="Kopfzeile"/>
          <w:jc w:val="right"/>
        </w:pPr>
      </w:p>
      <w:p w14:paraId="246281FC" w14:textId="77777777" w:rsidR="00E1301F" w:rsidRDefault="00E1301F">
        <w:pPr>
          <w:pStyle w:val="Kopfzeile"/>
          <w:jc w:val="right"/>
        </w:pPr>
      </w:p>
      <w:p w14:paraId="72217763" w14:textId="77777777" w:rsidR="004E416C" w:rsidRDefault="004E416C">
        <w:pPr>
          <w:pStyle w:val="Kopfzeile"/>
          <w:jc w:val="right"/>
        </w:pPr>
      </w:p>
      <w:p w14:paraId="08EDFED0" w14:textId="77777777" w:rsidR="0047376D" w:rsidRDefault="0047376D">
        <w:pPr>
          <w:pStyle w:val="Kopfzeile"/>
          <w:jc w:val="right"/>
        </w:pPr>
        <w:r>
          <w:t xml:space="preserve">Seite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von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2D553021" w14:textId="77777777" w:rsidR="0047376D" w:rsidRDefault="0047376D" w:rsidP="004E416C">
    <w:pPr>
      <w:pStyle w:val="Kopfzeile"/>
      <w:tabs>
        <w:tab w:val="clear" w:pos="4536"/>
        <w:tab w:val="lef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0062E"/>
    <w:multiLevelType w:val="hybridMultilevel"/>
    <w:tmpl w:val="8F80CCC6"/>
    <w:lvl w:ilvl="0" w:tplc="1FA0A9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4C470F"/>
    <w:multiLevelType w:val="hybridMultilevel"/>
    <w:tmpl w:val="9D2068DE"/>
    <w:lvl w:ilvl="0" w:tplc="A900DEAA">
      <w:numFmt w:val="bullet"/>
      <w:lvlText w:val="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E000057"/>
    <w:multiLevelType w:val="hybridMultilevel"/>
    <w:tmpl w:val="D20236F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B33BB"/>
    <w:multiLevelType w:val="hybridMultilevel"/>
    <w:tmpl w:val="D20236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B0701"/>
    <w:multiLevelType w:val="hybridMultilevel"/>
    <w:tmpl w:val="D20236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726220">
    <w:abstractNumId w:val="1"/>
  </w:num>
  <w:num w:numId="2" w16cid:durableId="1818455029">
    <w:abstractNumId w:val="2"/>
  </w:num>
  <w:num w:numId="3" w16cid:durableId="1502350081">
    <w:abstractNumId w:val="3"/>
  </w:num>
  <w:num w:numId="4" w16cid:durableId="1670399859">
    <w:abstractNumId w:val="4"/>
  </w:num>
  <w:num w:numId="5" w16cid:durableId="1644002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ocumentProtection w:edit="readOnly" w:enforcement="1" w:spinCount="100000" w:hashValue="RbBXcNNc+AqMriBOwGxwa48U93k+JCR0CTcrYOh++o8ry0RzkVwYhE1JXKUzV6nH0vgS7YXTrrZ3EYDf7a7S3w==" w:saltValue="zqWdMxSPmMBfyhFIuQJoCQ==" w:algorithmName="SHA-51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90"/>
    <w:rsid w:val="00005905"/>
    <w:rsid w:val="00011DC8"/>
    <w:rsid w:val="00014363"/>
    <w:rsid w:val="000417DA"/>
    <w:rsid w:val="00047E3E"/>
    <w:rsid w:val="00066748"/>
    <w:rsid w:val="00071DD9"/>
    <w:rsid w:val="00093AC4"/>
    <w:rsid w:val="000A2504"/>
    <w:rsid w:val="000A2AF3"/>
    <w:rsid w:val="000A39E7"/>
    <w:rsid w:val="0010125C"/>
    <w:rsid w:val="0011327F"/>
    <w:rsid w:val="00113E9F"/>
    <w:rsid w:val="00123097"/>
    <w:rsid w:val="00132CAD"/>
    <w:rsid w:val="00140909"/>
    <w:rsid w:val="0014098C"/>
    <w:rsid w:val="00143A9C"/>
    <w:rsid w:val="00154F07"/>
    <w:rsid w:val="00167C37"/>
    <w:rsid w:val="00183B18"/>
    <w:rsid w:val="0019614F"/>
    <w:rsid w:val="001B6058"/>
    <w:rsid w:val="001C1620"/>
    <w:rsid w:val="001C6F4D"/>
    <w:rsid w:val="001E5433"/>
    <w:rsid w:val="001E5ED5"/>
    <w:rsid w:val="001F25C2"/>
    <w:rsid w:val="0022530F"/>
    <w:rsid w:val="00226B87"/>
    <w:rsid w:val="002326A0"/>
    <w:rsid w:val="002612AE"/>
    <w:rsid w:val="002835A9"/>
    <w:rsid w:val="00283B4E"/>
    <w:rsid w:val="00297A46"/>
    <w:rsid w:val="002A0A8A"/>
    <w:rsid w:val="002C462B"/>
    <w:rsid w:val="002E17B3"/>
    <w:rsid w:val="002F3E09"/>
    <w:rsid w:val="00316752"/>
    <w:rsid w:val="00326F13"/>
    <w:rsid w:val="003322E2"/>
    <w:rsid w:val="003620FC"/>
    <w:rsid w:val="003833B6"/>
    <w:rsid w:val="003A0652"/>
    <w:rsid w:val="003B14C9"/>
    <w:rsid w:val="003D1AE3"/>
    <w:rsid w:val="00413BD6"/>
    <w:rsid w:val="00430739"/>
    <w:rsid w:val="00436560"/>
    <w:rsid w:val="00444C15"/>
    <w:rsid w:val="00445D39"/>
    <w:rsid w:val="00465731"/>
    <w:rsid w:val="00470763"/>
    <w:rsid w:val="004709E1"/>
    <w:rsid w:val="00470FC6"/>
    <w:rsid w:val="0047376D"/>
    <w:rsid w:val="00480818"/>
    <w:rsid w:val="00483E75"/>
    <w:rsid w:val="004844D6"/>
    <w:rsid w:val="0049134A"/>
    <w:rsid w:val="004D3879"/>
    <w:rsid w:val="004E416C"/>
    <w:rsid w:val="005141F1"/>
    <w:rsid w:val="00514DC0"/>
    <w:rsid w:val="005328FD"/>
    <w:rsid w:val="00533B6B"/>
    <w:rsid w:val="005474FD"/>
    <w:rsid w:val="005561E0"/>
    <w:rsid w:val="00560A8A"/>
    <w:rsid w:val="005D76FF"/>
    <w:rsid w:val="005D7BAD"/>
    <w:rsid w:val="006054CE"/>
    <w:rsid w:val="00617FF0"/>
    <w:rsid w:val="00637CB5"/>
    <w:rsid w:val="00662FA9"/>
    <w:rsid w:val="006668E2"/>
    <w:rsid w:val="00672D20"/>
    <w:rsid w:val="0068586D"/>
    <w:rsid w:val="006A00AC"/>
    <w:rsid w:val="006C20AD"/>
    <w:rsid w:val="006C5BBD"/>
    <w:rsid w:val="006C5C69"/>
    <w:rsid w:val="006F0D90"/>
    <w:rsid w:val="006F358C"/>
    <w:rsid w:val="00710B6C"/>
    <w:rsid w:val="00750039"/>
    <w:rsid w:val="007550E2"/>
    <w:rsid w:val="00762BD9"/>
    <w:rsid w:val="0077749B"/>
    <w:rsid w:val="00782F67"/>
    <w:rsid w:val="007A2C7C"/>
    <w:rsid w:val="007B2ED6"/>
    <w:rsid w:val="007B492A"/>
    <w:rsid w:val="007E33DE"/>
    <w:rsid w:val="00813813"/>
    <w:rsid w:val="00815FC0"/>
    <w:rsid w:val="0083706D"/>
    <w:rsid w:val="008531EF"/>
    <w:rsid w:val="00853E67"/>
    <w:rsid w:val="00877341"/>
    <w:rsid w:val="00881A92"/>
    <w:rsid w:val="00893AB3"/>
    <w:rsid w:val="008B3520"/>
    <w:rsid w:val="008C253B"/>
    <w:rsid w:val="008D2836"/>
    <w:rsid w:val="008D283D"/>
    <w:rsid w:val="008F0EE4"/>
    <w:rsid w:val="0091066D"/>
    <w:rsid w:val="009125F0"/>
    <w:rsid w:val="0091291F"/>
    <w:rsid w:val="0091392D"/>
    <w:rsid w:val="00932293"/>
    <w:rsid w:val="00933E71"/>
    <w:rsid w:val="00940EBF"/>
    <w:rsid w:val="009540B3"/>
    <w:rsid w:val="00963BAC"/>
    <w:rsid w:val="00971439"/>
    <w:rsid w:val="00976940"/>
    <w:rsid w:val="009C5655"/>
    <w:rsid w:val="009D5B08"/>
    <w:rsid w:val="009E7A19"/>
    <w:rsid w:val="009F6B23"/>
    <w:rsid w:val="009F73C4"/>
    <w:rsid w:val="00A3447C"/>
    <w:rsid w:val="00A42B85"/>
    <w:rsid w:val="00A42F23"/>
    <w:rsid w:val="00A45A76"/>
    <w:rsid w:val="00A47F5B"/>
    <w:rsid w:val="00A91BED"/>
    <w:rsid w:val="00AA5B1C"/>
    <w:rsid w:val="00AD6FA0"/>
    <w:rsid w:val="00AF45CE"/>
    <w:rsid w:val="00B00384"/>
    <w:rsid w:val="00B2029A"/>
    <w:rsid w:val="00B36197"/>
    <w:rsid w:val="00B5190E"/>
    <w:rsid w:val="00B558AC"/>
    <w:rsid w:val="00B560E2"/>
    <w:rsid w:val="00B7195E"/>
    <w:rsid w:val="00B76A45"/>
    <w:rsid w:val="00B838F6"/>
    <w:rsid w:val="00BA5374"/>
    <w:rsid w:val="00BB1561"/>
    <w:rsid w:val="00BB4E90"/>
    <w:rsid w:val="00BD7267"/>
    <w:rsid w:val="00C00855"/>
    <w:rsid w:val="00C21B9F"/>
    <w:rsid w:val="00C30D1B"/>
    <w:rsid w:val="00C421F8"/>
    <w:rsid w:val="00C4634C"/>
    <w:rsid w:val="00C56FF1"/>
    <w:rsid w:val="00C70A12"/>
    <w:rsid w:val="00C74DD6"/>
    <w:rsid w:val="00C81A52"/>
    <w:rsid w:val="00CA0A2D"/>
    <w:rsid w:val="00CA0AFA"/>
    <w:rsid w:val="00CA46F5"/>
    <w:rsid w:val="00CA6997"/>
    <w:rsid w:val="00CC5D4E"/>
    <w:rsid w:val="00CD6B73"/>
    <w:rsid w:val="00D34CB7"/>
    <w:rsid w:val="00D34D72"/>
    <w:rsid w:val="00D40AEF"/>
    <w:rsid w:val="00D70401"/>
    <w:rsid w:val="00DA0D6F"/>
    <w:rsid w:val="00DF4EB2"/>
    <w:rsid w:val="00E00ADC"/>
    <w:rsid w:val="00E1301F"/>
    <w:rsid w:val="00E134CD"/>
    <w:rsid w:val="00E13F64"/>
    <w:rsid w:val="00E37F17"/>
    <w:rsid w:val="00E67190"/>
    <w:rsid w:val="00E94B03"/>
    <w:rsid w:val="00EB209B"/>
    <w:rsid w:val="00EB3C83"/>
    <w:rsid w:val="00EB70EB"/>
    <w:rsid w:val="00EE3194"/>
    <w:rsid w:val="00F0655E"/>
    <w:rsid w:val="00F25852"/>
    <w:rsid w:val="00F413B4"/>
    <w:rsid w:val="00F43FEE"/>
    <w:rsid w:val="00F53D92"/>
    <w:rsid w:val="00F70D67"/>
    <w:rsid w:val="00F87942"/>
    <w:rsid w:val="00FA48DB"/>
    <w:rsid w:val="00FC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866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66748"/>
  </w:style>
  <w:style w:type="paragraph" w:styleId="berschrift1">
    <w:name w:val="heading 1"/>
    <w:basedOn w:val="Standard"/>
    <w:next w:val="Standard"/>
    <w:link w:val="berschrift1Zchn"/>
    <w:uiPriority w:val="9"/>
    <w:qFormat/>
    <w:rsid w:val="00853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53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531E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53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531E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53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53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53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53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531E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531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531E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531EF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531EF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531E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531E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531E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531E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53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53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53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53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53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531E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531E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531EF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531E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531EF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531EF"/>
    <w:rPr>
      <w:b/>
      <w:bCs/>
      <w:smallCaps/>
      <w:color w:val="2E74B5" w:themeColor="accent1" w:themeShade="BF"/>
      <w:spacing w:val="5"/>
    </w:rPr>
  </w:style>
  <w:style w:type="table" w:styleId="Tabellenraster">
    <w:name w:val="Table Grid"/>
    <w:basedOn w:val="NormaleTabelle"/>
    <w:uiPriority w:val="39"/>
    <w:rsid w:val="00853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101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47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376D"/>
  </w:style>
  <w:style w:type="paragraph" w:styleId="Fuzeile">
    <w:name w:val="footer"/>
    <w:basedOn w:val="Standard"/>
    <w:link w:val="FuzeileZchn"/>
    <w:uiPriority w:val="99"/>
    <w:unhideWhenUsed/>
    <w:rsid w:val="0047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3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874D4-F4B3-4A02-A709-209A4802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KDU_Vermieterbescheinigung.dotx</Template>
  <TotalTime>0</TotalTime>
  <Pages>5</Pages>
  <Words>1648</Words>
  <Characters>10388</Characters>
  <Application>Microsoft Office Word</Application>
  <DocSecurity>8</DocSecurity>
  <Lines>86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Bundesagentur für Arbeit</Company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BohnS</dc:creator>
  <cp:keywords/>
  <dc:description/>
  <cp:lastModifiedBy>Bohn Stephan</cp:lastModifiedBy>
  <cp:revision>2</cp:revision>
  <cp:lastPrinted>2026-08-26T08:28:00Z</cp:lastPrinted>
  <dcterms:created xsi:type="dcterms:W3CDTF">2026-10-08T10:00:00Z</dcterms:created>
  <dcterms:modified xsi:type="dcterms:W3CDTF">2026-10-08T10:00:00Z</dcterms:modified>
</cp:coreProperties>
</file>